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bottom w:val="single" w:sz="4" w:space="0" w:color="auto"/>
        </w:tblBorders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6519"/>
      </w:tblGrid>
      <w:tr w:rsidR="003C520F" w:rsidRPr="0012533E" w:rsidTr="00A82FBE">
        <w:tc>
          <w:tcPr>
            <w:tcW w:w="8504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C520F" w:rsidRPr="0012533E" w:rsidRDefault="003C520F" w:rsidP="003C520F">
            <w:pPr>
              <w:pStyle w:val="VDB-T3TitleSmallcaps"/>
              <w:spacing w:before="2000" w:after="0"/>
            </w:pPr>
            <w:r w:rsidRPr="0012533E">
              <w:t>Facsimile Transmission</w:t>
            </w:r>
          </w:p>
          <w:p w:rsidR="003C520F" w:rsidRPr="0012533E" w:rsidRDefault="003C520F" w:rsidP="00A82FBE">
            <w:pPr>
              <w:pStyle w:val="VDB-T3Titleregular"/>
            </w:pPr>
          </w:p>
        </w:tc>
      </w:tr>
      <w:tr w:rsidR="003C520F" w:rsidRPr="00AA4F36" w:rsidTr="00A82FBE">
        <w:tc>
          <w:tcPr>
            <w:tcW w:w="1985" w:type="dxa"/>
            <w:tcBorders>
              <w:top w:val="nil"/>
            </w:tcBorders>
            <w:shd w:val="clear" w:color="auto" w:fill="auto"/>
          </w:tcPr>
          <w:p w:rsidR="003C520F" w:rsidRPr="0012533E" w:rsidRDefault="003C520F" w:rsidP="00A82FBE">
            <w:pPr>
              <w:spacing w:after="0"/>
              <w:rPr>
                <w:smallCaps/>
                <w:szCs w:val="24"/>
              </w:rPr>
            </w:pPr>
            <w:r w:rsidRPr="0012533E">
              <w:rPr>
                <w:b/>
                <w:smallCaps/>
                <w:szCs w:val="24"/>
                <w:u w:val="single"/>
              </w:rPr>
              <w:t>Attention:</w:t>
            </w:r>
          </w:p>
        </w:tc>
        <w:tc>
          <w:tcPr>
            <w:tcW w:w="6519" w:type="dxa"/>
            <w:tcBorders>
              <w:top w:val="nil"/>
            </w:tcBorders>
            <w:shd w:val="clear" w:color="auto" w:fill="auto"/>
          </w:tcPr>
          <w:p w:rsidR="003C520F" w:rsidRPr="007B3024" w:rsidRDefault="003C520F" w:rsidP="007B3024">
            <w:pPr>
              <w:spacing w:after="0"/>
              <w:rPr>
                <w:lang w:val="fr-BE"/>
              </w:rPr>
            </w:pPr>
            <w:r w:rsidRPr="007B3024">
              <w:rPr>
                <w:lang w:val="fr-BE"/>
              </w:rPr>
              <w:t xml:space="preserve"> </w:t>
            </w:r>
            <w:r w:rsidR="007B3024" w:rsidRPr="007B3024">
              <w:rPr>
                <w:lang w:val="fr-BE"/>
              </w:rPr>
              <w:t xml:space="preserve">Greffe du  </w:t>
            </w:r>
            <w:r w:rsidR="007921BE" w:rsidRPr="007B3024">
              <w:rPr>
                <w:noProof/>
                <w:lang w:val="fr-BE"/>
              </w:rPr>
              <w:t xml:space="preserve">Tribunal d'Arrondissement Luxembourg </w:t>
            </w:r>
          </w:p>
        </w:tc>
      </w:tr>
      <w:tr w:rsidR="003C520F" w:rsidRPr="001F262B" w:rsidTr="00A82FBE">
        <w:tc>
          <w:tcPr>
            <w:tcW w:w="1985" w:type="dxa"/>
            <w:tcBorders>
              <w:top w:val="nil"/>
            </w:tcBorders>
            <w:shd w:val="clear" w:color="auto" w:fill="auto"/>
          </w:tcPr>
          <w:p w:rsidR="003C520F" w:rsidRPr="0012533E" w:rsidRDefault="003C520F" w:rsidP="00A82FBE">
            <w:pPr>
              <w:spacing w:after="0"/>
              <w:rPr>
                <w:b/>
                <w:smallCaps/>
                <w:szCs w:val="24"/>
                <w:u w:val="single"/>
              </w:rPr>
            </w:pPr>
            <w:r w:rsidRPr="0012533E">
              <w:rPr>
                <w:b/>
                <w:smallCaps/>
                <w:szCs w:val="24"/>
                <w:u w:val="single"/>
              </w:rPr>
              <w:t>Your Fax:</w:t>
            </w:r>
          </w:p>
        </w:tc>
        <w:tc>
          <w:tcPr>
            <w:tcW w:w="6519" w:type="dxa"/>
            <w:tcBorders>
              <w:top w:val="nil"/>
            </w:tcBorders>
            <w:shd w:val="clear" w:color="auto" w:fill="auto"/>
          </w:tcPr>
          <w:p w:rsidR="003C520F" w:rsidRPr="003C520F" w:rsidRDefault="007921BE" w:rsidP="00A82FBE">
            <w:pPr>
              <w:spacing w:after="0"/>
              <w:rPr>
                <w:lang w:val="fr-BE"/>
              </w:rPr>
            </w:pPr>
            <w:r>
              <w:rPr>
                <w:noProof/>
                <w:lang w:val="fr-BE"/>
              </w:rPr>
              <w:t>00352475981540</w:t>
            </w:r>
          </w:p>
        </w:tc>
      </w:tr>
      <w:tr w:rsidR="003C520F" w:rsidRPr="007B3024" w:rsidTr="00A82FBE">
        <w:tc>
          <w:tcPr>
            <w:tcW w:w="1985" w:type="dxa"/>
            <w:shd w:val="clear" w:color="auto" w:fill="auto"/>
          </w:tcPr>
          <w:p w:rsidR="003C520F" w:rsidRPr="0012533E" w:rsidRDefault="003C520F" w:rsidP="00A82FBE">
            <w:pPr>
              <w:spacing w:after="0"/>
              <w:rPr>
                <w:smallCaps/>
                <w:szCs w:val="24"/>
              </w:rPr>
            </w:pPr>
            <w:r w:rsidRPr="0012533E">
              <w:rPr>
                <w:b/>
                <w:smallCaps/>
                <w:szCs w:val="24"/>
                <w:u w:val="single"/>
              </w:rPr>
              <w:t>From:</w:t>
            </w:r>
          </w:p>
        </w:tc>
        <w:tc>
          <w:tcPr>
            <w:tcW w:w="6519" w:type="dxa"/>
            <w:shd w:val="clear" w:color="auto" w:fill="auto"/>
          </w:tcPr>
          <w:p w:rsidR="003C520F" w:rsidRPr="007B3024" w:rsidRDefault="00AA4F36" w:rsidP="00A82FBE">
            <w:pPr>
              <w:spacing w:after="0"/>
              <w:rPr>
                <w:lang w:val="fr-BE"/>
              </w:rPr>
            </w:pPr>
            <w:r>
              <w:rPr>
                <w:noProof/>
                <w:lang w:val="fr-BE"/>
              </w:rPr>
              <w:t>CREDITORS’ NAME</w:t>
            </w:r>
          </w:p>
        </w:tc>
      </w:tr>
      <w:tr w:rsidR="003C520F" w:rsidRPr="0012533E" w:rsidTr="00A82FBE">
        <w:tc>
          <w:tcPr>
            <w:tcW w:w="1985" w:type="dxa"/>
            <w:shd w:val="clear" w:color="auto" w:fill="auto"/>
          </w:tcPr>
          <w:p w:rsidR="003C520F" w:rsidRPr="0012533E" w:rsidRDefault="003C520F" w:rsidP="00A82FBE">
            <w:pPr>
              <w:spacing w:after="0"/>
              <w:rPr>
                <w:smallCaps/>
                <w:szCs w:val="24"/>
              </w:rPr>
            </w:pPr>
            <w:r w:rsidRPr="0012533E">
              <w:rPr>
                <w:b/>
                <w:smallCaps/>
                <w:szCs w:val="24"/>
                <w:u w:val="single"/>
              </w:rPr>
              <w:t>Date:</w:t>
            </w:r>
          </w:p>
        </w:tc>
        <w:tc>
          <w:tcPr>
            <w:tcW w:w="6519" w:type="dxa"/>
            <w:shd w:val="clear" w:color="auto" w:fill="auto"/>
          </w:tcPr>
          <w:p w:rsidR="003C520F" w:rsidRPr="0012533E" w:rsidRDefault="003C520F" w:rsidP="00A82FBE">
            <w:pPr>
              <w:spacing w:after="0"/>
            </w:pPr>
          </w:p>
        </w:tc>
      </w:tr>
      <w:tr w:rsidR="003C520F" w:rsidRPr="0012533E" w:rsidTr="00A82FBE">
        <w:tc>
          <w:tcPr>
            <w:tcW w:w="1985" w:type="dxa"/>
            <w:shd w:val="clear" w:color="auto" w:fill="auto"/>
          </w:tcPr>
          <w:p w:rsidR="003C520F" w:rsidRPr="0012533E" w:rsidRDefault="003C520F" w:rsidP="00A82FBE">
            <w:pPr>
              <w:spacing w:after="0"/>
              <w:rPr>
                <w:b/>
                <w:smallCaps/>
                <w:szCs w:val="24"/>
                <w:u w:val="single"/>
              </w:rPr>
            </w:pPr>
            <w:r w:rsidRPr="0012533E">
              <w:rPr>
                <w:b/>
                <w:smallCaps/>
                <w:szCs w:val="24"/>
                <w:u w:val="single"/>
              </w:rPr>
              <w:t>Page Count:</w:t>
            </w:r>
          </w:p>
        </w:tc>
        <w:tc>
          <w:tcPr>
            <w:tcW w:w="6519" w:type="dxa"/>
            <w:shd w:val="clear" w:color="auto" w:fill="auto"/>
          </w:tcPr>
          <w:p w:rsidR="003C520F" w:rsidRPr="0012533E" w:rsidRDefault="00AA4F36" w:rsidP="00A82FBE">
            <w:pPr>
              <w:spacing w:after="0"/>
            </w:pPr>
            <w:r>
              <w:t xml:space="preserve">       </w:t>
            </w:r>
            <w:r w:rsidR="003C520F" w:rsidRPr="0012533E">
              <w:t>(including this cover page)</w:t>
            </w:r>
          </w:p>
        </w:tc>
      </w:tr>
      <w:tr w:rsidR="003C520F" w:rsidRPr="00AA4F36" w:rsidTr="00A82FBE"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3C520F" w:rsidRPr="0012533E" w:rsidRDefault="003C520F" w:rsidP="00A82FBE">
            <w:pPr>
              <w:spacing w:after="0"/>
              <w:rPr>
                <w:smallCaps/>
                <w:szCs w:val="24"/>
              </w:rPr>
            </w:pPr>
            <w:r w:rsidRPr="0012533E">
              <w:rPr>
                <w:b/>
                <w:smallCaps/>
                <w:szCs w:val="24"/>
                <w:u w:val="single"/>
              </w:rPr>
              <w:t>Re:</w:t>
            </w:r>
          </w:p>
        </w:tc>
        <w:tc>
          <w:tcPr>
            <w:tcW w:w="6519" w:type="dxa"/>
            <w:tcBorders>
              <w:bottom w:val="single" w:sz="4" w:space="0" w:color="auto"/>
            </w:tcBorders>
            <w:shd w:val="clear" w:color="auto" w:fill="auto"/>
            <w:tcMar>
              <w:bottom w:w="284" w:type="dxa"/>
            </w:tcMar>
          </w:tcPr>
          <w:p w:rsidR="003C520F" w:rsidRPr="0012533E" w:rsidRDefault="007B3024" w:rsidP="00A82FBE">
            <w:pPr>
              <w:spacing w:after="0"/>
            </w:pPr>
            <w:proofErr w:type="spellStart"/>
            <w:r w:rsidRPr="00AA4F36">
              <w:rPr>
                <w:b/>
              </w:rPr>
              <w:t>Espirito</w:t>
            </w:r>
            <w:proofErr w:type="spellEnd"/>
            <w:r w:rsidRPr="00AA4F36">
              <w:rPr>
                <w:b/>
              </w:rPr>
              <w:t xml:space="preserve"> Santo Financial Group S.A.</w:t>
            </w:r>
            <w:r>
              <w:t xml:space="preserve"> – </w:t>
            </w:r>
            <w:proofErr w:type="spellStart"/>
            <w:r w:rsidRPr="007B3024">
              <w:rPr>
                <w:b/>
              </w:rPr>
              <w:t>Faillite</w:t>
            </w:r>
            <w:proofErr w:type="spellEnd"/>
            <w:r w:rsidRPr="007B3024">
              <w:rPr>
                <w:b/>
              </w:rPr>
              <w:t xml:space="preserve"> n°542/2014</w:t>
            </w:r>
          </w:p>
          <w:p w:rsidR="003C520F" w:rsidRPr="00AA4F36" w:rsidRDefault="00AA4F36" w:rsidP="00A82FBE">
            <w:pPr>
              <w:spacing w:after="0"/>
              <w:rPr>
                <w:b/>
              </w:rPr>
            </w:pPr>
            <w:r w:rsidRPr="00AA4F36">
              <w:rPr>
                <w:b/>
              </w:rPr>
              <w:t>WITHDRAWAL OF STATEMENT OF CLAIMS</w:t>
            </w:r>
          </w:p>
        </w:tc>
      </w:tr>
    </w:tbl>
    <w:p w:rsidR="007B3024" w:rsidRPr="00AA4F36" w:rsidRDefault="007B3024" w:rsidP="003C520F"/>
    <w:p w:rsidR="00B8746B" w:rsidRDefault="00AA4F36" w:rsidP="003C520F">
      <w:pPr>
        <w:rPr>
          <w:lang w:val="fr-BE"/>
        </w:rPr>
      </w:pPr>
      <w:proofErr w:type="spellStart"/>
      <w:r>
        <w:rPr>
          <w:lang w:val="fr-BE"/>
        </w:rPr>
        <w:t>Dear</w:t>
      </w:r>
      <w:proofErr w:type="spellEnd"/>
      <w:r>
        <w:rPr>
          <w:lang w:val="fr-BE"/>
        </w:rPr>
        <w:t xml:space="preserve"> Sirs,</w:t>
      </w:r>
    </w:p>
    <w:p w:rsidR="00AA4F36" w:rsidRDefault="00AA4F36" w:rsidP="003C520F">
      <w:pPr>
        <w:rPr>
          <w:lang w:val="fr-BE"/>
        </w:rPr>
      </w:pPr>
    </w:p>
    <w:p w:rsidR="00B8746B" w:rsidRDefault="00AA4F36" w:rsidP="003C520F">
      <w:r w:rsidRPr="00AA4F36">
        <w:t>I, the undersigned [NAME] + [</w:t>
      </w:r>
      <w:r>
        <w:t>surname]</w:t>
      </w:r>
      <w:proofErr w:type="gramStart"/>
      <w:r>
        <w:t>, residing</w:t>
      </w:r>
      <w:proofErr w:type="gramEnd"/>
      <w:r>
        <w:t xml:space="preserve"> in [ADDRESS], hereby request the withdrawal of my claim from the insolvency mass of the company </w:t>
      </w:r>
      <w:r w:rsidR="00B8746B" w:rsidRPr="00AA4F36">
        <w:t>ESPIRITO SANTO FINANCIAL GROUP SA</w:t>
      </w:r>
      <w:r w:rsidR="003339BF" w:rsidRPr="00AA4F36">
        <w:t xml:space="preserve"> </w:t>
      </w:r>
      <w:r>
        <w:t>as at the date of receipt of this fax.</w:t>
      </w:r>
    </w:p>
    <w:p w:rsidR="00950062" w:rsidRPr="00AA4F36" w:rsidRDefault="00AA4F36" w:rsidP="00B8746B">
      <w:r>
        <w:t>You will find enclosed</w:t>
      </w:r>
      <w:r>
        <w:rPr>
          <w:rStyle w:val="FootnoteReference"/>
        </w:rPr>
        <w:footnoteReference w:id="1"/>
      </w:r>
      <w:r>
        <w:t xml:space="preserve"> a copy of my statement of claim that I kindly request you to withdraw from the list of creditors of the company </w:t>
      </w:r>
      <w:r w:rsidR="000502CC" w:rsidRPr="00AA4F36">
        <w:t>ESPIRITO SANTO FINANCIAL GROUP SA.</w:t>
      </w:r>
    </w:p>
    <w:p w:rsidR="000502CC" w:rsidRDefault="00AA4F36" w:rsidP="00B8746B">
      <w:pPr>
        <w:rPr>
          <w:noProof/>
        </w:rPr>
      </w:pPr>
      <w:r w:rsidRPr="00AA4F36">
        <w:rPr>
          <w:noProof/>
        </w:rPr>
        <w:t xml:space="preserve">I acknowledge and confirm being perfectly informed of the consequesces of the withdrawal of my statement of claim and, by sending this letter, I hereby request the </w:t>
      </w:r>
      <w:r w:rsidR="000502CC" w:rsidRPr="00AA4F36">
        <w:rPr>
          <w:noProof/>
        </w:rPr>
        <w:t>Greffe du Tribunal</w:t>
      </w:r>
      <w:r w:rsidRPr="00AA4F36">
        <w:rPr>
          <w:noProof/>
        </w:rPr>
        <w:t xml:space="preserve"> d’arrondissement in</w:t>
      </w:r>
      <w:r w:rsidR="000502CC" w:rsidRPr="00AA4F36">
        <w:rPr>
          <w:noProof/>
        </w:rPr>
        <w:t xml:space="preserve"> Luxembourg </w:t>
      </w:r>
      <w:r>
        <w:rPr>
          <w:noProof/>
        </w:rPr>
        <w:t>to inform Me</w:t>
      </w:r>
      <w:r w:rsidR="000502CC" w:rsidRPr="00AA4F36">
        <w:rPr>
          <w:noProof/>
        </w:rPr>
        <w:t xml:space="preserve"> Laurence Jacques, </w:t>
      </w:r>
      <w:r>
        <w:rPr>
          <w:noProof/>
        </w:rPr>
        <w:t>in her capacity as receiver, of such withdrawal</w:t>
      </w:r>
      <w:r w:rsidR="000502CC" w:rsidRPr="00AA4F36">
        <w:rPr>
          <w:noProof/>
        </w:rPr>
        <w:t>.</w:t>
      </w:r>
    </w:p>
    <w:p w:rsidR="00B8746B" w:rsidRPr="00AA4F36" w:rsidRDefault="00AA4F36" w:rsidP="00B8746B">
      <w:pPr>
        <w:rPr>
          <w:noProof/>
        </w:rPr>
      </w:pPr>
      <w:r w:rsidRPr="00AA4F36">
        <w:rPr>
          <w:noProof/>
        </w:rPr>
        <w:t xml:space="preserve">I further confirm that Me Laurence Jacques is authorised to inform </w:t>
      </w:r>
      <w:r w:rsidR="000502CC" w:rsidRPr="00AA4F36">
        <w:rPr>
          <w:noProof/>
        </w:rPr>
        <w:t xml:space="preserve">Euroclear/Clearstream/Interbolsa, </w:t>
      </w:r>
      <w:r w:rsidRPr="00AA4F36">
        <w:rPr>
          <w:noProof/>
        </w:rPr>
        <w:t>of my dec</w:t>
      </w:r>
      <w:r>
        <w:rPr>
          <w:noProof/>
        </w:rPr>
        <w:t xml:space="preserve">ision to withdraw my request to be admitted as a creditor of </w:t>
      </w:r>
      <w:r w:rsidR="000502CC" w:rsidRPr="00AA4F36">
        <w:rPr>
          <w:noProof/>
        </w:rPr>
        <w:t>ESPIRITO SANTO FINANCIAL GROUP SA.</w:t>
      </w:r>
    </w:p>
    <w:p w:rsidR="000502CC" w:rsidRDefault="00AA4F36" w:rsidP="00B8746B">
      <w:pPr>
        <w:rPr>
          <w:noProof/>
          <w:lang w:val="fr-BE"/>
        </w:rPr>
      </w:pPr>
      <w:r>
        <w:rPr>
          <w:noProof/>
          <w:lang w:val="fr-BE"/>
        </w:rPr>
        <w:t>Yours sincerely,</w:t>
      </w:r>
    </w:p>
    <w:p w:rsidR="000502CC" w:rsidRDefault="000502CC" w:rsidP="00B8746B">
      <w:pPr>
        <w:rPr>
          <w:noProof/>
          <w:lang w:val="fr-BE"/>
        </w:rPr>
      </w:pPr>
    </w:p>
    <w:p w:rsidR="000502CC" w:rsidRPr="007B3024" w:rsidRDefault="00AA4F36" w:rsidP="00B8746B">
      <w:pPr>
        <w:rPr>
          <w:lang w:val="fr-BE"/>
        </w:rPr>
      </w:pPr>
      <w:r>
        <w:rPr>
          <w:noProof/>
          <w:lang w:val="fr-BE"/>
        </w:rPr>
        <w:t>NAME + SURNAME + SIGNATURE</w:t>
      </w:r>
      <w:r w:rsidR="000502CC">
        <w:rPr>
          <w:noProof/>
          <w:lang w:val="fr-BE"/>
        </w:rPr>
        <w:t xml:space="preserve"> </w:t>
      </w:r>
    </w:p>
    <w:sectPr w:rsidR="000502CC" w:rsidRPr="007B3024" w:rsidSect="00C6015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405D" w:rsidRDefault="00DD405D" w:rsidP="00E15D12">
      <w:pPr>
        <w:spacing w:after="0"/>
      </w:pPr>
      <w:r>
        <w:separator/>
      </w:r>
    </w:p>
  </w:endnote>
  <w:endnote w:type="continuationSeparator" w:id="0">
    <w:p w:rsidR="00DD405D" w:rsidRDefault="00DD405D" w:rsidP="00E15D1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151" w:rsidRPr="00C60151" w:rsidRDefault="00DD405D" w:rsidP="00114EBF">
    <w:pPr>
      <w:tabs>
        <w:tab w:val="left" w:pos="0"/>
        <w:tab w:val="center" w:pos="4536"/>
        <w:tab w:val="right" w:pos="9072"/>
      </w:tabs>
      <w:spacing w:before="1200" w:after="0"/>
      <w:jc w:val="left"/>
      <w:rPr>
        <w:sz w:val="16"/>
        <w:szCs w:val="16"/>
        <w:lang w:val="fr-BE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4" o:spid="_x0000_s2050" type="#_x0000_t75" alt="VDB_Baseline" style="position:absolute;margin-left:425.25pt;margin-top:784.05pt;width:147pt;height:17pt;z-index:-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>
          <v:imagedata r:id="rId1" o:title="VDB_Baseline" croptop="17211f" cropbottom="27642f" cropleft="3468f" chromakey="#fffffe" grayscale="t"/>
          <w10:wrap anchorx="page" anchory="page"/>
        </v:shape>
      </w:pict>
    </w:r>
    <w:r w:rsidR="00C60151">
      <w:rPr>
        <w:sz w:val="16"/>
        <w:szCs w:val="16"/>
        <w:lang w:val="fr-BE"/>
      </w:rPr>
      <w:t>[</w:t>
    </w:r>
    <w:r w:rsidR="007921BE">
      <w:rPr>
        <w:noProof/>
        <w:sz w:val="16"/>
        <w:szCs w:val="16"/>
        <w:lang w:val="fr-BE"/>
      </w:rPr>
      <w:t>ESFG0005</w:t>
    </w:r>
    <w:r w:rsidR="00C60151">
      <w:rPr>
        <w:sz w:val="16"/>
        <w:szCs w:val="16"/>
        <w:lang w:val="fr-BE"/>
      </w:rPr>
      <w:t>]</w:t>
    </w:r>
    <w:r w:rsidR="00C60151">
      <w:rPr>
        <w:sz w:val="16"/>
        <w:szCs w:val="16"/>
        <w:lang w:val="fr-BE"/>
      </w:rPr>
      <w:tab/>
    </w:r>
    <w:r w:rsidR="0094696F">
      <w:rPr>
        <w:sz w:val="16"/>
        <w:szCs w:val="16"/>
        <w:lang w:val="fr-BE"/>
      </w:rPr>
      <w:fldChar w:fldCharType="begin"/>
    </w:r>
    <w:r w:rsidR="00C60151">
      <w:rPr>
        <w:sz w:val="16"/>
        <w:szCs w:val="16"/>
        <w:lang w:val="fr-BE"/>
      </w:rPr>
      <w:instrText xml:space="preserve"> PAGE   \* MERGEFORMAT </w:instrText>
    </w:r>
    <w:r w:rsidR="0094696F">
      <w:rPr>
        <w:sz w:val="16"/>
        <w:szCs w:val="16"/>
        <w:lang w:val="fr-BE"/>
      </w:rPr>
      <w:fldChar w:fldCharType="separate"/>
    </w:r>
    <w:r w:rsidR="00AA4F36">
      <w:rPr>
        <w:noProof/>
        <w:sz w:val="16"/>
        <w:szCs w:val="16"/>
        <w:lang w:val="fr-BE"/>
      </w:rPr>
      <w:t>2</w:t>
    </w:r>
    <w:r w:rsidR="0094696F">
      <w:rPr>
        <w:noProof/>
        <w:sz w:val="16"/>
        <w:szCs w:val="16"/>
        <w:lang w:val="fr-BE"/>
      </w:rPr>
      <w:fldChar w:fldCharType="end"/>
    </w:r>
    <w:r w:rsidR="00C60151">
      <w:rPr>
        <w:sz w:val="16"/>
        <w:szCs w:val="16"/>
        <w:lang w:val="fr-BE"/>
      </w:rPr>
      <w:t xml:space="preserve"> </w:t>
    </w:r>
    <w:r w:rsidR="00C60151">
      <w:rPr>
        <w:noProof/>
        <w:sz w:val="16"/>
        <w:szCs w:val="16"/>
        <w:lang w:val="fr-BE"/>
      </w:rPr>
      <w:t xml:space="preserve">/ </w:t>
    </w:r>
    <w:r w:rsidR="0094696F">
      <w:rPr>
        <w:noProof/>
        <w:sz w:val="16"/>
        <w:szCs w:val="16"/>
        <w:lang w:val="fr-BE"/>
      </w:rPr>
      <w:fldChar w:fldCharType="begin"/>
    </w:r>
    <w:r w:rsidR="00C60151">
      <w:rPr>
        <w:noProof/>
        <w:sz w:val="16"/>
        <w:szCs w:val="16"/>
        <w:lang w:val="fr-BE"/>
      </w:rPr>
      <w:instrText xml:space="preserve"> SECTIONPAGES   \* MERGEFORMAT </w:instrText>
    </w:r>
    <w:r w:rsidR="0094696F">
      <w:rPr>
        <w:noProof/>
        <w:sz w:val="16"/>
        <w:szCs w:val="16"/>
        <w:lang w:val="fr-BE"/>
      </w:rPr>
      <w:fldChar w:fldCharType="separate"/>
    </w:r>
    <w:r w:rsidR="00AA4F36">
      <w:rPr>
        <w:noProof/>
        <w:sz w:val="16"/>
        <w:szCs w:val="16"/>
        <w:lang w:val="fr-BE"/>
      </w:rPr>
      <w:t>2</w:t>
    </w:r>
    <w:r w:rsidR="0094696F">
      <w:rPr>
        <w:noProof/>
        <w:sz w:val="16"/>
        <w:szCs w:val="16"/>
        <w:lang w:val="fr-BE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151" w:rsidRPr="00C60151" w:rsidRDefault="00DD405D" w:rsidP="00114EBF">
    <w:pPr>
      <w:tabs>
        <w:tab w:val="left" w:pos="0"/>
        <w:tab w:val="center" w:pos="4536"/>
        <w:tab w:val="right" w:pos="9072"/>
      </w:tabs>
      <w:spacing w:before="1200" w:after="0"/>
      <w:jc w:val="left"/>
      <w:rPr>
        <w:sz w:val="16"/>
        <w:szCs w:val="16"/>
        <w:lang w:val="fr-BE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" o:spid="_x0000_s2049" type="#_x0000_t75" alt="VDB_Baseline" style="position:absolute;margin-left:425.25pt;margin-top:784.05pt;width:147pt;height:17pt;z-index:-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>
          <v:imagedata r:id="rId1" o:title="VDB_Baseline" croptop="17211f" cropbottom="27642f" cropleft="3468f" chromakey="#fffffe" grayscale="t"/>
          <w10:wrap anchorx="page" anchory="page"/>
        </v:shape>
      </w:pict>
    </w:r>
    <w:r w:rsidR="00C60151">
      <w:rPr>
        <w:sz w:val="16"/>
        <w:szCs w:val="16"/>
        <w:lang w:val="fr-BE"/>
      </w:rPr>
      <w:t>[</w:t>
    </w:r>
    <w:r w:rsidR="007921BE">
      <w:rPr>
        <w:noProof/>
        <w:sz w:val="16"/>
        <w:szCs w:val="16"/>
        <w:lang w:val="fr-BE"/>
      </w:rPr>
      <w:t>ESFG0005</w:t>
    </w:r>
    <w:r w:rsidR="00C60151">
      <w:rPr>
        <w:sz w:val="16"/>
        <w:szCs w:val="16"/>
        <w:lang w:val="fr-BE"/>
      </w:rPr>
      <w:t>]</w:t>
    </w:r>
    <w:r w:rsidR="00C60151">
      <w:rPr>
        <w:sz w:val="16"/>
        <w:szCs w:val="16"/>
        <w:lang w:val="fr-BE"/>
      </w:rPr>
      <w:tab/>
    </w:r>
    <w:r w:rsidR="0094696F">
      <w:rPr>
        <w:sz w:val="16"/>
        <w:szCs w:val="16"/>
        <w:lang w:val="fr-BE"/>
      </w:rPr>
      <w:fldChar w:fldCharType="begin"/>
    </w:r>
    <w:r w:rsidR="00C60151">
      <w:rPr>
        <w:sz w:val="16"/>
        <w:szCs w:val="16"/>
        <w:lang w:val="fr-BE"/>
      </w:rPr>
      <w:instrText xml:space="preserve"> PAGE   \* MERGEFORMAT </w:instrText>
    </w:r>
    <w:r w:rsidR="0094696F">
      <w:rPr>
        <w:sz w:val="16"/>
        <w:szCs w:val="16"/>
        <w:lang w:val="fr-BE"/>
      </w:rPr>
      <w:fldChar w:fldCharType="separate"/>
    </w:r>
    <w:r w:rsidR="00950062">
      <w:rPr>
        <w:noProof/>
        <w:sz w:val="16"/>
        <w:szCs w:val="16"/>
        <w:lang w:val="fr-BE"/>
      </w:rPr>
      <w:t>3</w:t>
    </w:r>
    <w:r w:rsidR="0094696F">
      <w:rPr>
        <w:noProof/>
        <w:sz w:val="16"/>
        <w:szCs w:val="16"/>
        <w:lang w:val="fr-BE"/>
      </w:rPr>
      <w:fldChar w:fldCharType="end"/>
    </w:r>
    <w:r w:rsidR="00C60151">
      <w:rPr>
        <w:sz w:val="16"/>
        <w:szCs w:val="16"/>
        <w:lang w:val="fr-BE"/>
      </w:rPr>
      <w:t xml:space="preserve"> </w:t>
    </w:r>
    <w:r w:rsidR="00C60151">
      <w:rPr>
        <w:noProof/>
        <w:sz w:val="16"/>
        <w:szCs w:val="16"/>
        <w:lang w:val="fr-BE"/>
      </w:rPr>
      <w:t xml:space="preserve">/ </w:t>
    </w:r>
    <w:r w:rsidR="0094696F">
      <w:rPr>
        <w:noProof/>
        <w:sz w:val="16"/>
        <w:szCs w:val="16"/>
        <w:lang w:val="fr-BE"/>
      </w:rPr>
      <w:fldChar w:fldCharType="begin"/>
    </w:r>
    <w:r w:rsidR="00C60151">
      <w:rPr>
        <w:noProof/>
        <w:sz w:val="16"/>
        <w:szCs w:val="16"/>
        <w:lang w:val="fr-BE"/>
      </w:rPr>
      <w:instrText xml:space="preserve"> SECTIONPAGES   \* MERGEFORMAT </w:instrText>
    </w:r>
    <w:r w:rsidR="0094696F">
      <w:rPr>
        <w:noProof/>
        <w:sz w:val="16"/>
        <w:szCs w:val="16"/>
        <w:lang w:val="fr-BE"/>
      </w:rPr>
      <w:fldChar w:fldCharType="separate"/>
    </w:r>
    <w:r w:rsidR="00950062">
      <w:rPr>
        <w:noProof/>
        <w:sz w:val="16"/>
        <w:szCs w:val="16"/>
        <w:lang w:val="fr-BE"/>
      </w:rPr>
      <w:t>3</w:t>
    </w:r>
    <w:r w:rsidR="0094696F">
      <w:rPr>
        <w:noProof/>
        <w:sz w:val="16"/>
        <w:szCs w:val="16"/>
        <w:lang w:val="fr-B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405D" w:rsidRDefault="00DD405D" w:rsidP="00E15D12">
      <w:pPr>
        <w:spacing w:after="0"/>
      </w:pPr>
      <w:r>
        <w:separator/>
      </w:r>
    </w:p>
  </w:footnote>
  <w:footnote w:type="continuationSeparator" w:id="0">
    <w:p w:rsidR="00DD405D" w:rsidRDefault="00DD405D" w:rsidP="00E15D12">
      <w:pPr>
        <w:spacing w:after="0"/>
      </w:pPr>
      <w:r>
        <w:continuationSeparator/>
      </w:r>
    </w:p>
  </w:footnote>
  <w:footnote w:id="1">
    <w:p w:rsidR="00AA4F36" w:rsidRPr="00AA4F36" w:rsidRDefault="00AA4F36">
      <w:pPr>
        <w:pStyle w:val="FootnoteText"/>
      </w:pPr>
      <w:r>
        <w:rPr>
          <w:rStyle w:val="FootnoteReference"/>
        </w:rPr>
        <w:footnoteRef/>
      </w:r>
      <w:r w:rsidRPr="00AA4F36">
        <w:t xml:space="preserve"> A copy of your statement of claims must be attached to </w:t>
      </w:r>
      <w:proofErr w:type="gramStart"/>
      <w:r w:rsidRPr="00AA4F36">
        <w:t>effect</w:t>
      </w:r>
      <w:proofErr w:type="gramEnd"/>
      <w:r w:rsidRPr="00AA4F36">
        <w:t xml:space="preserve"> th</w:t>
      </w:r>
      <w:r>
        <w:t>e withdrawal.</w:t>
      </w:r>
      <w:bookmarkStart w:id="0" w:name="_GoBack"/>
      <w:bookmarkEnd w:id="0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151" w:rsidRPr="00C60151" w:rsidRDefault="00C60151" w:rsidP="00C60151">
    <w:pPr>
      <w:tabs>
        <w:tab w:val="left" w:pos="567"/>
      </w:tabs>
      <w:spacing w:after="0"/>
      <w:rPr>
        <w:b/>
        <w:sz w:val="16"/>
        <w:szCs w:val="16"/>
        <w:lang w:val="fr-BE"/>
      </w:rPr>
    </w:pPr>
    <w:r w:rsidRPr="00AA4F36">
      <w:rPr>
        <w:b/>
        <w:sz w:val="16"/>
        <w:szCs w:val="16"/>
        <w:lang w:val="fr-BE"/>
      </w:rPr>
      <w:t xml:space="preserve"> </w:t>
    </w:r>
    <w:r w:rsidR="007921BE" w:rsidRPr="007B3024">
      <w:rPr>
        <w:b/>
        <w:noProof/>
        <w:sz w:val="16"/>
        <w:szCs w:val="16"/>
        <w:lang w:val="fr-BE"/>
      </w:rPr>
      <w:t>Tribunal d'Arrondissement Luxembourg - Chambre 2</w:t>
    </w:r>
  </w:p>
  <w:p w:rsidR="00C60151" w:rsidRPr="00C60151" w:rsidRDefault="00C60151" w:rsidP="00C60151">
    <w:pPr>
      <w:tabs>
        <w:tab w:val="left" w:pos="567"/>
      </w:tabs>
      <w:spacing w:after="0"/>
      <w:rPr>
        <w:sz w:val="16"/>
        <w:szCs w:val="16"/>
        <w:lang w:val="fr-BE"/>
      </w:rPr>
    </w:pPr>
    <w:r w:rsidRPr="00C60151">
      <w:rPr>
        <w:sz w:val="16"/>
        <w:szCs w:val="16"/>
        <w:lang w:val="fr-BE"/>
      </w:rPr>
      <w:t>Att.:</w:t>
    </w:r>
    <w:r w:rsidRPr="00C60151">
      <w:rPr>
        <w:sz w:val="16"/>
        <w:szCs w:val="16"/>
        <w:lang w:val="fr-BE"/>
      </w:rPr>
      <w:tab/>
    </w:r>
    <w:r w:rsidRPr="007B3024">
      <w:rPr>
        <w:sz w:val="16"/>
        <w:szCs w:val="16"/>
        <w:lang w:val="fr-BE"/>
      </w:rPr>
      <w:t xml:space="preserve"> </w:t>
    </w:r>
    <w:r w:rsidRPr="00C60151">
      <w:rPr>
        <w:sz w:val="16"/>
        <w:szCs w:val="16"/>
        <w:lang w:val="fr-BE"/>
      </w:rPr>
      <w:t xml:space="preserve">, </w:t>
    </w:r>
  </w:p>
  <w:p w:rsidR="00C60151" w:rsidRPr="00C60151" w:rsidRDefault="00C60151" w:rsidP="00C60151">
    <w:pPr>
      <w:tabs>
        <w:tab w:val="left" w:pos="567"/>
      </w:tabs>
      <w:spacing w:after="0"/>
      <w:rPr>
        <w:sz w:val="16"/>
        <w:szCs w:val="16"/>
        <w:lang w:val="fr-BE"/>
      </w:rPr>
    </w:pPr>
    <w:r w:rsidRPr="00C60151">
      <w:rPr>
        <w:sz w:val="16"/>
        <w:szCs w:val="16"/>
        <w:lang w:val="fr-BE"/>
      </w:rPr>
      <w:t>Re:</w:t>
    </w:r>
    <w:r w:rsidRPr="00C60151">
      <w:rPr>
        <w:sz w:val="16"/>
        <w:szCs w:val="16"/>
        <w:lang w:val="fr-BE"/>
      </w:rPr>
      <w:tab/>
    </w:r>
  </w:p>
  <w:p w:rsidR="00C60151" w:rsidRPr="00C60151" w:rsidRDefault="00C60151" w:rsidP="00C60151">
    <w:pPr>
      <w:pBdr>
        <w:bottom w:val="single" w:sz="4" w:space="8" w:color="auto"/>
      </w:pBdr>
      <w:tabs>
        <w:tab w:val="left" w:pos="567"/>
      </w:tabs>
      <w:spacing w:after="720"/>
      <w:rPr>
        <w:sz w:val="16"/>
        <w:szCs w:val="16"/>
        <w:lang w:val="fr-BE"/>
      </w:rPr>
    </w:pPr>
    <w:r w:rsidRPr="00C60151">
      <w:rPr>
        <w:sz w:val="16"/>
        <w:szCs w:val="16"/>
        <w:lang w:val="fr-BE"/>
      </w:rPr>
      <w:t>Date:</w:t>
    </w:r>
    <w:r w:rsidRPr="00C60151">
      <w:rPr>
        <w:sz w:val="16"/>
        <w:szCs w:val="16"/>
        <w:lang w:val="fr-BE"/>
      </w:rPr>
      <w:tab/>
    </w:r>
    <w:r>
      <w:rPr>
        <w:noProof/>
        <w:sz w:val="16"/>
        <w:szCs w:val="16"/>
        <w:lang w:val="fr-BE"/>
      </w:rPr>
      <w:t>10/02/2015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151" w:rsidRPr="00C60151" w:rsidRDefault="00C60151" w:rsidP="00C60151">
    <w:pPr>
      <w:tabs>
        <w:tab w:val="left" w:pos="567"/>
      </w:tabs>
      <w:spacing w:after="0"/>
      <w:rPr>
        <w:b/>
        <w:sz w:val="16"/>
        <w:szCs w:val="16"/>
        <w:lang w:val="fr-BE"/>
      </w:rPr>
    </w:pPr>
    <w:r w:rsidRPr="00AA4F36">
      <w:rPr>
        <w:b/>
        <w:sz w:val="16"/>
        <w:szCs w:val="16"/>
        <w:lang w:val="fr-BE"/>
      </w:rPr>
      <w:t xml:space="preserve"> </w:t>
    </w:r>
    <w:r w:rsidR="007921BE" w:rsidRPr="007B3024">
      <w:rPr>
        <w:b/>
        <w:noProof/>
        <w:sz w:val="16"/>
        <w:szCs w:val="16"/>
        <w:lang w:val="fr-BE"/>
      </w:rPr>
      <w:t>Tribunal d'Arrondissement Luxembourg - Chambre 2</w:t>
    </w:r>
  </w:p>
  <w:p w:rsidR="00C60151" w:rsidRPr="00C60151" w:rsidRDefault="00C60151" w:rsidP="00C60151">
    <w:pPr>
      <w:tabs>
        <w:tab w:val="left" w:pos="567"/>
      </w:tabs>
      <w:spacing w:after="0"/>
      <w:rPr>
        <w:sz w:val="16"/>
        <w:szCs w:val="16"/>
        <w:lang w:val="fr-BE"/>
      </w:rPr>
    </w:pPr>
    <w:r w:rsidRPr="00C60151">
      <w:rPr>
        <w:sz w:val="16"/>
        <w:szCs w:val="16"/>
        <w:lang w:val="fr-BE"/>
      </w:rPr>
      <w:t>Att.:</w:t>
    </w:r>
    <w:r w:rsidRPr="00C60151">
      <w:rPr>
        <w:sz w:val="16"/>
        <w:szCs w:val="16"/>
        <w:lang w:val="fr-BE"/>
      </w:rPr>
      <w:tab/>
    </w:r>
    <w:r w:rsidRPr="007B3024">
      <w:rPr>
        <w:sz w:val="16"/>
        <w:szCs w:val="16"/>
        <w:lang w:val="fr-BE"/>
      </w:rPr>
      <w:t xml:space="preserve"> </w:t>
    </w:r>
    <w:r w:rsidRPr="00C60151">
      <w:rPr>
        <w:sz w:val="16"/>
        <w:szCs w:val="16"/>
        <w:lang w:val="fr-BE"/>
      </w:rPr>
      <w:t xml:space="preserve">, </w:t>
    </w:r>
  </w:p>
  <w:p w:rsidR="00C60151" w:rsidRPr="00C60151" w:rsidRDefault="00C60151" w:rsidP="00C60151">
    <w:pPr>
      <w:tabs>
        <w:tab w:val="left" w:pos="567"/>
      </w:tabs>
      <w:spacing w:after="0"/>
      <w:rPr>
        <w:sz w:val="16"/>
        <w:szCs w:val="16"/>
        <w:lang w:val="fr-BE"/>
      </w:rPr>
    </w:pPr>
    <w:r w:rsidRPr="00C60151">
      <w:rPr>
        <w:sz w:val="16"/>
        <w:szCs w:val="16"/>
        <w:lang w:val="fr-BE"/>
      </w:rPr>
      <w:t>Re:</w:t>
    </w:r>
    <w:r w:rsidRPr="00C60151">
      <w:rPr>
        <w:sz w:val="16"/>
        <w:szCs w:val="16"/>
        <w:lang w:val="fr-BE"/>
      </w:rPr>
      <w:tab/>
    </w:r>
  </w:p>
  <w:p w:rsidR="00C60151" w:rsidRPr="00C60151" w:rsidRDefault="00C60151" w:rsidP="00C60151">
    <w:pPr>
      <w:pBdr>
        <w:bottom w:val="single" w:sz="4" w:space="8" w:color="auto"/>
      </w:pBdr>
      <w:tabs>
        <w:tab w:val="left" w:pos="567"/>
      </w:tabs>
      <w:spacing w:after="720"/>
      <w:rPr>
        <w:sz w:val="16"/>
        <w:szCs w:val="16"/>
        <w:lang w:val="fr-BE"/>
      </w:rPr>
    </w:pPr>
    <w:r w:rsidRPr="00C60151">
      <w:rPr>
        <w:sz w:val="16"/>
        <w:szCs w:val="16"/>
        <w:lang w:val="fr-BE"/>
      </w:rPr>
      <w:t>Date:</w:t>
    </w:r>
    <w:r w:rsidRPr="00C60151">
      <w:rPr>
        <w:sz w:val="16"/>
        <w:szCs w:val="16"/>
        <w:lang w:val="fr-BE"/>
      </w:rPr>
      <w:tab/>
    </w:r>
    <w:r>
      <w:rPr>
        <w:noProof/>
        <w:sz w:val="16"/>
        <w:szCs w:val="16"/>
        <w:lang w:val="fr-BE"/>
      </w:rPr>
      <w:t>10/02/2015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151" w:rsidRPr="00C60151" w:rsidRDefault="00C60151" w:rsidP="00C60151">
    <w:pPr>
      <w:tabs>
        <w:tab w:val="center" w:pos="4536"/>
        <w:tab w:val="right" w:pos="9072"/>
      </w:tabs>
      <w:spacing w:after="0"/>
      <w:jc w:val="left"/>
      <w:rPr>
        <w:lang w:val="fr-BE"/>
      </w:rPr>
    </w:pPr>
  </w:p>
  <w:p w:rsidR="00C60151" w:rsidRPr="00C60151" w:rsidRDefault="00C60151" w:rsidP="00C60151">
    <w:pPr>
      <w:tabs>
        <w:tab w:val="center" w:pos="4536"/>
        <w:tab w:val="right" w:pos="9072"/>
      </w:tabs>
      <w:spacing w:after="0"/>
      <w:jc w:val="left"/>
      <w:rPr>
        <w:lang w:val="fr-B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1D8C7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D9686A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0B022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350E0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86A45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1686A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2EA76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53082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C6C37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9183B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0F38A2"/>
    <w:multiLevelType w:val="multilevel"/>
    <w:tmpl w:val="1D1C1802"/>
    <w:styleLink w:val="ListLevel1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247"/>
        </w:tabs>
        <w:ind w:left="124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14"/>
        </w:tabs>
        <w:ind w:left="1814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381"/>
        </w:tabs>
        <w:ind w:left="2381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48"/>
        </w:tabs>
        <w:ind w:left="2948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15"/>
        </w:tabs>
        <w:ind w:left="3515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082"/>
        </w:tabs>
        <w:ind w:left="4082" w:hanging="567"/>
      </w:pPr>
      <w:rPr>
        <w:rFonts w:hint="default"/>
      </w:rPr>
    </w:lvl>
  </w:abstractNum>
  <w:abstractNum w:abstractNumId="11">
    <w:nsid w:val="149A1B3A"/>
    <w:multiLevelType w:val="hybridMultilevel"/>
    <w:tmpl w:val="87BA50EE"/>
    <w:lvl w:ilvl="0" w:tplc="7004C3A2">
      <w:start w:val="1"/>
      <w:numFmt w:val="bullet"/>
      <w:lvlText w:val="­"/>
      <w:lvlJc w:val="left"/>
      <w:pPr>
        <w:ind w:left="3101" w:hanging="360"/>
      </w:pPr>
      <w:rPr>
        <w:rFonts w:ascii="Arial" w:hAnsi="Arial" w:hint="default"/>
      </w:rPr>
    </w:lvl>
    <w:lvl w:ilvl="1" w:tplc="080C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742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814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861" w:hanging="360"/>
      </w:pPr>
      <w:rPr>
        <w:rFonts w:ascii="Wingdings" w:hAnsi="Wingdings" w:hint="default"/>
      </w:rPr>
    </w:lvl>
  </w:abstractNum>
  <w:abstractNum w:abstractNumId="12">
    <w:nsid w:val="18064F89"/>
    <w:multiLevelType w:val="multilevel"/>
    <w:tmpl w:val="1D1C1802"/>
    <w:numStyleLink w:val="Outlinenumbered1"/>
  </w:abstractNum>
  <w:abstractNum w:abstractNumId="13">
    <w:nsid w:val="1B147BC4"/>
    <w:multiLevelType w:val="hybridMultilevel"/>
    <w:tmpl w:val="6896E274"/>
    <w:lvl w:ilvl="0" w:tplc="2FA88F8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E053FB"/>
    <w:multiLevelType w:val="hybridMultilevel"/>
    <w:tmpl w:val="39247F94"/>
    <w:lvl w:ilvl="0" w:tplc="881621F6">
      <w:start w:val="1"/>
      <w:numFmt w:val="decimal"/>
      <w:pStyle w:val="VDB-Z2EXHIBIT"/>
      <w:lvlText w:val="EXHIBIT %1."/>
      <w:lvlJc w:val="left"/>
      <w:pPr>
        <w:ind w:left="720" w:hanging="360"/>
      </w:pPr>
      <w:rPr>
        <w:rFonts w:hint="default"/>
        <w:caps/>
        <w:u w:val="none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0C6FF3"/>
    <w:multiLevelType w:val="multilevel"/>
    <w:tmpl w:val="1D1C1802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247"/>
        </w:tabs>
        <w:ind w:left="124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14"/>
        </w:tabs>
        <w:ind w:left="1814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381"/>
        </w:tabs>
        <w:ind w:left="2381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48"/>
        </w:tabs>
        <w:ind w:left="2948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15"/>
        </w:tabs>
        <w:ind w:left="3515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082"/>
        </w:tabs>
        <w:ind w:left="4082" w:hanging="567"/>
      </w:pPr>
      <w:rPr>
        <w:rFonts w:hint="default"/>
      </w:rPr>
    </w:lvl>
  </w:abstractNum>
  <w:abstractNum w:abstractNumId="16">
    <w:nsid w:val="2F213BA1"/>
    <w:multiLevelType w:val="multilevel"/>
    <w:tmpl w:val="1D1C1802"/>
    <w:styleLink w:val="Outlinenumbered2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247"/>
        </w:tabs>
        <w:ind w:left="124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14"/>
        </w:tabs>
        <w:ind w:left="1814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381"/>
        </w:tabs>
        <w:ind w:left="2381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48"/>
        </w:tabs>
        <w:ind w:left="2948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15"/>
        </w:tabs>
        <w:ind w:left="3515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082"/>
        </w:tabs>
        <w:ind w:left="4082" w:hanging="567"/>
      </w:pPr>
      <w:rPr>
        <w:rFonts w:hint="default"/>
      </w:rPr>
    </w:lvl>
  </w:abstractNum>
  <w:abstractNum w:abstractNumId="17">
    <w:nsid w:val="335C1849"/>
    <w:multiLevelType w:val="multilevel"/>
    <w:tmpl w:val="08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33631D6E"/>
    <w:multiLevelType w:val="hybridMultilevel"/>
    <w:tmpl w:val="9216E51E"/>
    <w:lvl w:ilvl="0" w:tplc="333E26F8">
      <w:start w:val="1"/>
      <w:numFmt w:val="upperRoman"/>
      <w:pStyle w:val="VDB-Z0TITLEPART"/>
      <w:lvlText w:val="PART 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3A22C7"/>
    <w:multiLevelType w:val="hybridMultilevel"/>
    <w:tmpl w:val="A3A6C1A4"/>
    <w:lvl w:ilvl="0" w:tplc="FB3CC29E">
      <w:numFmt w:val="bullet"/>
      <w:lvlText w:val=""/>
      <w:lvlJc w:val="left"/>
      <w:pPr>
        <w:ind w:left="2741" w:hanging="360"/>
      </w:pPr>
      <w:rPr>
        <w:rFonts w:ascii="Calibri" w:eastAsia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346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418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90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62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634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706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78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501" w:hanging="360"/>
      </w:pPr>
      <w:rPr>
        <w:rFonts w:ascii="Wingdings" w:hAnsi="Wingdings" w:hint="default"/>
      </w:rPr>
    </w:lvl>
  </w:abstractNum>
  <w:abstractNum w:abstractNumId="20">
    <w:nsid w:val="43960B69"/>
    <w:multiLevelType w:val="hybridMultilevel"/>
    <w:tmpl w:val="B680FB12"/>
    <w:lvl w:ilvl="0" w:tplc="2A22A222">
      <w:start w:val="1"/>
      <w:numFmt w:val="decimal"/>
      <w:pStyle w:val="VDB-Z1SCHEDULE"/>
      <w:lvlText w:val="Schedule %1."/>
      <w:lvlJc w:val="left"/>
      <w:pPr>
        <w:ind w:left="720" w:hanging="360"/>
      </w:pPr>
      <w:rPr>
        <w:rFonts w:hint="default"/>
        <w:caps/>
        <w:u w:val="none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2748FE"/>
    <w:multiLevelType w:val="multilevel"/>
    <w:tmpl w:val="1D1C1802"/>
    <w:numStyleLink w:val="Outlinenumbered2"/>
  </w:abstractNum>
  <w:abstractNum w:abstractNumId="22">
    <w:nsid w:val="5CDF1B59"/>
    <w:multiLevelType w:val="multilevel"/>
    <w:tmpl w:val="82D46992"/>
    <w:lvl w:ilvl="0">
      <w:start w:val="1"/>
      <w:numFmt w:val="decimal"/>
      <w:pStyle w:val="VDB-L1Heading"/>
      <w:lvlText w:val="%1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pStyle w:val="VDB-L2Heading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VDB-L3Heading"/>
      <w:lvlText w:val="%1.%2.%3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pStyle w:val="VDB-L4Heading"/>
      <w:lvlText w:val="(%4)"/>
      <w:lvlJc w:val="left"/>
      <w:pPr>
        <w:tabs>
          <w:tab w:val="num" w:pos="1247"/>
        </w:tabs>
        <w:ind w:left="1247" w:hanging="567"/>
      </w:pPr>
      <w:rPr>
        <w:rFonts w:hint="default"/>
      </w:rPr>
    </w:lvl>
    <w:lvl w:ilvl="4">
      <w:start w:val="1"/>
      <w:numFmt w:val="lowerLetter"/>
      <w:pStyle w:val="VDB-L5Heading"/>
      <w:lvlText w:val="(%5)"/>
      <w:lvlJc w:val="left"/>
      <w:pPr>
        <w:tabs>
          <w:tab w:val="num" w:pos="1814"/>
        </w:tabs>
        <w:ind w:left="1814" w:hanging="567"/>
      </w:pPr>
      <w:rPr>
        <w:rFonts w:hint="default"/>
      </w:rPr>
    </w:lvl>
    <w:lvl w:ilvl="5">
      <w:start w:val="1"/>
      <w:numFmt w:val="lowerRoman"/>
      <w:pStyle w:val="VDB-L6Heading"/>
      <w:lvlText w:val="(%6)"/>
      <w:lvlJc w:val="left"/>
      <w:pPr>
        <w:tabs>
          <w:tab w:val="num" w:pos="2381"/>
        </w:tabs>
        <w:ind w:left="2381" w:hanging="567"/>
      </w:pPr>
      <w:rPr>
        <w:rFonts w:hint="default"/>
      </w:rPr>
    </w:lvl>
    <w:lvl w:ilvl="6">
      <w:start w:val="1"/>
      <w:numFmt w:val="decimal"/>
      <w:pStyle w:val="VDB-L7Heading"/>
      <w:lvlText w:val="%7."/>
      <w:lvlJc w:val="left"/>
      <w:pPr>
        <w:tabs>
          <w:tab w:val="num" w:pos="2948"/>
        </w:tabs>
        <w:ind w:left="2948" w:hanging="567"/>
      </w:pPr>
      <w:rPr>
        <w:rFonts w:hint="default"/>
      </w:rPr>
    </w:lvl>
    <w:lvl w:ilvl="7">
      <w:start w:val="1"/>
      <w:numFmt w:val="lowerLetter"/>
      <w:pStyle w:val="VDB-L8Heading"/>
      <w:lvlText w:val="%8."/>
      <w:lvlJc w:val="left"/>
      <w:pPr>
        <w:tabs>
          <w:tab w:val="num" w:pos="3515"/>
        </w:tabs>
        <w:ind w:left="3515" w:hanging="567"/>
      </w:pPr>
      <w:rPr>
        <w:rFonts w:hint="default"/>
      </w:rPr>
    </w:lvl>
    <w:lvl w:ilvl="8">
      <w:start w:val="1"/>
      <w:numFmt w:val="lowerRoman"/>
      <w:pStyle w:val="VDB-L9Heading"/>
      <w:lvlText w:val="%9."/>
      <w:lvlJc w:val="left"/>
      <w:pPr>
        <w:tabs>
          <w:tab w:val="num" w:pos="4082"/>
        </w:tabs>
        <w:ind w:left="4082" w:hanging="567"/>
      </w:pPr>
      <w:rPr>
        <w:rFonts w:hint="default"/>
      </w:rPr>
    </w:lvl>
  </w:abstractNum>
  <w:abstractNum w:abstractNumId="23">
    <w:nsid w:val="6E3B0CF3"/>
    <w:multiLevelType w:val="hybridMultilevel"/>
    <w:tmpl w:val="A7CA9024"/>
    <w:lvl w:ilvl="0" w:tplc="0C1E4EDC">
      <w:numFmt w:val="bullet"/>
      <w:lvlText w:val=""/>
      <w:lvlJc w:val="left"/>
      <w:pPr>
        <w:ind w:left="1069" w:hanging="360"/>
      </w:pPr>
      <w:rPr>
        <w:rFonts w:ascii="Calibri" w:eastAsia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>
    <w:nsid w:val="7B5A6C1C"/>
    <w:multiLevelType w:val="hybridMultilevel"/>
    <w:tmpl w:val="1BC83564"/>
    <w:lvl w:ilvl="0" w:tplc="FED01B06">
      <w:start w:val="1"/>
      <w:numFmt w:val="upperLetter"/>
      <w:lvlText w:val="(%1)"/>
      <w:lvlJc w:val="left"/>
      <w:pPr>
        <w:ind w:left="104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760" w:hanging="360"/>
      </w:pPr>
    </w:lvl>
    <w:lvl w:ilvl="2" w:tplc="080C001B" w:tentative="1">
      <w:start w:val="1"/>
      <w:numFmt w:val="lowerRoman"/>
      <w:lvlText w:val="%3."/>
      <w:lvlJc w:val="right"/>
      <w:pPr>
        <w:ind w:left="2480" w:hanging="180"/>
      </w:pPr>
    </w:lvl>
    <w:lvl w:ilvl="3" w:tplc="080C000F" w:tentative="1">
      <w:start w:val="1"/>
      <w:numFmt w:val="decimal"/>
      <w:lvlText w:val="%4."/>
      <w:lvlJc w:val="left"/>
      <w:pPr>
        <w:ind w:left="3200" w:hanging="360"/>
      </w:pPr>
    </w:lvl>
    <w:lvl w:ilvl="4" w:tplc="080C0019" w:tentative="1">
      <w:start w:val="1"/>
      <w:numFmt w:val="lowerLetter"/>
      <w:lvlText w:val="%5."/>
      <w:lvlJc w:val="left"/>
      <w:pPr>
        <w:ind w:left="3920" w:hanging="360"/>
      </w:pPr>
    </w:lvl>
    <w:lvl w:ilvl="5" w:tplc="080C001B" w:tentative="1">
      <w:start w:val="1"/>
      <w:numFmt w:val="lowerRoman"/>
      <w:lvlText w:val="%6."/>
      <w:lvlJc w:val="right"/>
      <w:pPr>
        <w:ind w:left="4640" w:hanging="180"/>
      </w:pPr>
    </w:lvl>
    <w:lvl w:ilvl="6" w:tplc="080C000F" w:tentative="1">
      <w:start w:val="1"/>
      <w:numFmt w:val="decimal"/>
      <w:lvlText w:val="%7."/>
      <w:lvlJc w:val="left"/>
      <w:pPr>
        <w:ind w:left="5360" w:hanging="360"/>
      </w:pPr>
    </w:lvl>
    <w:lvl w:ilvl="7" w:tplc="080C0019" w:tentative="1">
      <w:start w:val="1"/>
      <w:numFmt w:val="lowerLetter"/>
      <w:lvlText w:val="%8."/>
      <w:lvlJc w:val="left"/>
      <w:pPr>
        <w:ind w:left="6080" w:hanging="360"/>
      </w:pPr>
    </w:lvl>
    <w:lvl w:ilvl="8" w:tplc="080C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5">
    <w:nsid w:val="7EE5584F"/>
    <w:multiLevelType w:val="multilevel"/>
    <w:tmpl w:val="1D1C1802"/>
    <w:styleLink w:val="Outlinenumbered1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247"/>
        </w:tabs>
        <w:ind w:left="124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14"/>
        </w:tabs>
        <w:ind w:left="1814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381"/>
        </w:tabs>
        <w:ind w:left="2381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48"/>
        </w:tabs>
        <w:ind w:left="2948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15"/>
        </w:tabs>
        <w:ind w:left="3515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082"/>
        </w:tabs>
        <w:ind w:left="4082" w:hanging="567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2"/>
  </w:num>
  <w:num w:numId="12">
    <w:abstractNumId w:val="15"/>
  </w:num>
  <w:num w:numId="13">
    <w:abstractNumId w:val="10"/>
  </w:num>
  <w:num w:numId="14">
    <w:abstractNumId w:val="25"/>
  </w:num>
  <w:num w:numId="15">
    <w:abstractNumId w:val="12"/>
  </w:num>
  <w:num w:numId="16">
    <w:abstractNumId w:val="16"/>
  </w:num>
  <w:num w:numId="17">
    <w:abstractNumId w:val="21"/>
  </w:num>
  <w:num w:numId="18">
    <w:abstractNumId w:val="17"/>
  </w:num>
  <w:num w:numId="19">
    <w:abstractNumId w:val="20"/>
  </w:num>
  <w:num w:numId="20">
    <w:abstractNumId w:val="14"/>
  </w:num>
  <w:num w:numId="21">
    <w:abstractNumId w:val="14"/>
  </w:num>
  <w:num w:numId="22">
    <w:abstractNumId w:val="18"/>
  </w:num>
  <w:num w:numId="23">
    <w:abstractNumId w:val="24"/>
  </w:num>
  <w:num w:numId="24">
    <w:abstractNumId w:val="13"/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</w:num>
  <w:num w:numId="27">
    <w:abstractNumId w:val="22"/>
  </w:num>
  <w:num w:numId="28">
    <w:abstractNumId w:val="19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1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0"/>
  <w:doNotTrackMoves/>
  <w:defaultTabStop w:val="709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336D2"/>
    <w:rsid w:val="00005FE1"/>
    <w:rsid w:val="000064FF"/>
    <w:rsid w:val="00010FD5"/>
    <w:rsid w:val="0001181B"/>
    <w:rsid w:val="00013A98"/>
    <w:rsid w:val="00016AF0"/>
    <w:rsid w:val="00022E45"/>
    <w:rsid w:val="00037C21"/>
    <w:rsid w:val="000479E2"/>
    <w:rsid w:val="000502CC"/>
    <w:rsid w:val="00055090"/>
    <w:rsid w:val="000611CA"/>
    <w:rsid w:val="00066B76"/>
    <w:rsid w:val="000809D0"/>
    <w:rsid w:val="00080FED"/>
    <w:rsid w:val="00087D8D"/>
    <w:rsid w:val="000A1DA7"/>
    <w:rsid w:val="000A3D1E"/>
    <w:rsid w:val="000A404E"/>
    <w:rsid w:val="000A661D"/>
    <w:rsid w:val="000B0349"/>
    <w:rsid w:val="000B2DD1"/>
    <w:rsid w:val="000B413E"/>
    <w:rsid w:val="000B432B"/>
    <w:rsid w:val="000B6EF0"/>
    <w:rsid w:val="000C168E"/>
    <w:rsid w:val="000C2E27"/>
    <w:rsid w:val="000C5F94"/>
    <w:rsid w:val="000D0C41"/>
    <w:rsid w:val="000D1EA4"/>
    <w:rsid w:val="000D25DB"/>
    <w:rsid w:val="000F57E7"/>
    <w:rsid w:val="00103033"/>
    <w:rsid w:val="00103756"/>
    <w:rsid w:val="00105C84"/>
    <w:rsid w:val="001068A9"/>
    <w:rsid w:val="00106AB2"/>
    <w:rsid w:val="001109EA"/>
    <w:rsid w:val="00114EBF"/>
    <w:rsid w:val="00115846"/>
    <w:rsid w:val="00126544"/>
    <w:rsid w:val="0014421B"/>
    <w:rsid w:val="00151FCD"/>
    <w:rsid w:val="00154274"/>
    <w:rsid w:val="00161457"/>
    <w:rsid w:val="00163E8B"/>
    <w:rsid w:val="0016791A"/>
    <w:rsid w:val="00170051"/>
    <w:rsid w:val="00194671"/>
    <w:rsid w:val="001A6AB9"/>
    <w:rsid w:val="001B658C"/>
    <w:rsid w:val="001C4441"/>
    <w:rsid w:val="001D1E48"/>
    <w:rsid w:val="001E4C40"/>
    <w:rsid w:val="001F262B"/>
    <w:rsid w:val="001F2880"/>
    <w:rsid w:val="001F7AAC"/>
    <w:rsid w:val="00204D29"/>
    <w:rsid w:val="00223F78"/>
    <w:rsid w:val="0022707A"/>
    <w:rsid w:val="00231FD9"/>
    <w:rsid w:val="00240EF2"/>
    <w:rsid w:val="00253F74"/>
    <w:rsid w:val="0028631B"/>
    <w:rsid w:val="002902B9"/>
    <w:rsid w:val="002A1F79"/>
    <w:rsid w:val="002E2158"/>
    <w:rsid w:val="002E4A02"/>
    <w:rsid w:val="0030000A"/>
    <w:rsid w:val="00314805"/>
    <w:rsid w:val="0031763E"/>
    <w:rsid w:val="00317FAD"/>
    <w:rsid w:val="003275F1"/>
    <w:rsid w:val="003339BF"/>
    <w:rsid w:val="00335D41"/>
    <w:rsid w:val="003513B5"/>
    <w:rsid w:val="00354ED5"/>
    <w:rsid w:val="00365D54"/>
    <w:rsid w:val="003A3A92"/>
    <w:rsid w:val="003A50F2"/>
    <w:rsid w:val="003A6F88"/>
    <w:rsid w:val="003A77BF"/>
    <w:rsid w:val="003B0900"/>
    <w:rsid w:val="003B1E01"/>
    <w:rsid w:val="003C2CA4"/>
    <w:rsid w:val="003C520F"/>
    <w:rsid w:val="003C5E1C"/>
    <w:rsid w:val="003D4437"/>
    <w:rsid w:val="003E266E"/>
    <w:rsid w:val="003E2D75"/>
    <w:rsid w:val="003E60FB"/>
    <w:rsid w:val="00405EA8"/>
    <w:rsid w:val="004109A9"/>
    <w:rsid w:val="00413FB2"/>
    <w:rsid w:val="00417ECB"/>
    <w:rsid w:val="004221E9"/>
    <w:rsid w:val="00424880"/>
    <w:rsid w:val="00432EFD"/>
    <w:rsid w:val="0043583A"/>
    <w:rsid w:val="00442F93"/>
    <w:rsid w:val="00451DC2"/>
    <w:rsid w:val="00453042"/>
    <w:rsid w:val="004531D1"/>
    <w:rsid w:val="0045383C"/>
    <w:rsid w:val="004608E2"/>
    <w:rsid w:val="0047164A"/>
    <w:rsid w:val="00475319"/>
    <w:rsid w:val="00475DA2"/>
    <w:rsid w:val="004809C0"/>
    <w:rsid w:val="00494BE6"/>
    <w:rsid w:val="00495C08"/>
    <w:rsid w:val="004A2D58"/>
    <w:rsid w:val="004D0A90"/>
    <w:rsid w:val="004D4351"/>
    <w:rsid w:val="004E383D"/>
    <w:rsid w:val="004E570A"/>
    <w:rsid w:val="004E764E"/>
    <w:rsid w:val="005047A0"/>
    <w:rsid w:val="00524693"/>
    <w:rsid w:val="00526E6C"/>
    <w:rsid w:val="005336D2"/>
    <w:rsid w:val="00543DB2"/>
    <w:rsid w:val="00557540"/>
    <w:rsid w:val="0056226C"/>
    <w:rsid w:val="005661D3"/>
    <w:rsid w:val="005714BD"/>
    <w:rsid w:val="005801E5"/>
    <w:rsid w:val="00581CC9"/>
    <w:rsid w:val="0058552D"/>
    <w:rsid w:val="00586A3A"/>
    <w:rsid w:val="00592E1B"/>
    <w:rsid w:val="005955CF"/>
    <w:rsid w:val="005B1885"/>
    <w:rsid w:val="005C6D02"/>
    <w:rsid w:val="005D1CD2"/>
    <w:rsid w:val="005D1EBE"/>
    <w:rsid w:val="005E102D"/>
    <w:rsid w:val="005E2DC6"/>
    <w:rsid w:val="005E3397"/>
    <w:rsid w:val="005E3F98"/>
    <w:rsid w:val="005F275D"/>
    <w:rsid w:val="005F631D"/>
    <w:rsid w:val="005F73CB"/>
    <w:rsid w:val="00622319"/>
    <w:rsid w:val="0062707D"/>
    <w:rsid w:val="00631161"/>
    <w:rsid w:val="00635CF4"/>
    <w:rsid w:val="0066359D"/>
    <w:rsid w:val="00697546"/>
    <w:rsid w:val="006A79AA"/>
    <w:rsid w:val="006B22BC"/>
    <w:rsid w:val="006B349D"/>
    <w:rsid w:val="006C7CE6"/>
    <w:rsid w:val="006E6BB5"/>
    <w:rsid w:val="006F0B3E"/>
    <w:rsid w:val="006F49AC"/>
    <w:rsid w:val="007012E6"/>
    <w:rsid w:val="007076CF"/>
    <w:rsid w:val="0073222C"/>
    <w:rsid w:val="00735B71"/>
    <w:rsid w:val="007435DC"/>
    <w:rsid w:val="00754085"/>
    <w:rsid w:val="00755282"/>
    <w:rsid w:val="0076562B"/>
    <w:rsid w:val="00766419"/>
    <w:rsid w:val="00790B53"/>
    <w:rsid w:val="007921BE"/>
    <w:rsid w:val="00797EA7"/>
    <w:rsid w:val="007A0CCB"/>
    <w:rsid w:val="007B2D0E"/>
    <w:rsid w:val="007B3024"/>
    <w:rsid w:val="007B3821"/>
    <w:rsid w:val="007C15B4"/>
    <w:rsid w:val="007C7251"/>
    <w:rsid w:val="007E79F9"/>
    <w:rsid w:val="007F603C"/>
    <w:rsid w:val="00807FB1"/>
    <w:rsid w:val="00821BF2"/>
    <w:rsid w:val="00827774"/>
    <w:rsid w:val="00843679"/>
    <w:rsid w:val="00851111"/>
    <w:rsid w:val="00852BA1"/>
    <w:rsid w:val="008544BA"/>
    <w:rsid w:val="00866259"/>
    <w:rsid w:val="00870EA0"/>
    <w:rsid w:val="0087396A"/>
    <w:rsid w:val="0088422E"/>
    <w:rsid w:val="008A246D"/>
    <w:rsid w:val="008A3740"/>
    <w:rsid w:val="008A3758"/>
    <w:rsid w:val="008B20BB"/>
    <w:rsid w:val="008B2A70"/>
    <w:rsid w:val="008B59D5"/>
    <w:rsid w:val="008C37B5"/>
    <w:rsid w:val="008D3C18"/>
    <w:rsid w:val="008E0044"/>
    <w:rsid w:val="008E3780"/>
    <w:rsid w:val="008F2EB6"/>
    <w:rsid w:val="008F3341"/>
    <w:rsid w:val="008F75C5"/>
    <w:rsid w:val="00903333"/>
    <w:rsid w:val="00906DD2"/>
    <w:rsid w:val="009258A8"/>
    <w:rsid w:val="0094695D"/>
    <w:rsid w:val="0094696F"/>
    <w:rsid w:val="00950062"/>
    <w:rsid w:val="00957E16"/>
    <w:rsid w:val="00962494"/>
    <w:rsid w:val="00972ECA"/>
    <w:rsid w:val="009735AF"/>
    <w:rsid w:val="0097489C"/>
    <w:rsid w:val="00974D62"/>
    <w:rsid w:val="00976915"/>
    <w:rsid w:val="00977EB4"/>
    <w:rsid w:val="00982485"/>
    <w:rsid w:val="009A0A7B"/>
    <w:rsid w:val="009A438F"/>
    <w:rsid w:val="009A45C0"/>
    <w:rsid w:val="009A5B39"/>
    <w:rsid w:val="009A6B6C"/>
    <w:rsid w:val="009B06F2"/>
    <w:rsid w:val="009B586B"/>
    <w:rsid w:val="009B7C58"/>
    <w:rsid w:val="009D76C9"/>
    <w:rsid w:val="00A05CCC"/>
    <w:rsid w:val="00A1444E"/>
    <w:rsid w:val="00A15B01"/>
    <w:rsid w:val="00A160D6"/>
    <w:rsid w:val="00A241FA"/>
    <w:rsid w:val="00A349D2"/>
    <w:rsid w:val="00A35484"/>
    <w:rsid w:val="00A362E4"/>
    <w:rsid w:val="00A44E67"/>
    <w:rsid w:val="00A44F98"/>
    <w:rsid w:val="00A51956"/>
    <w:rsid w:val="00A529CD"/>
    <w:rsid w:val="00A5541F"/>
    <w:rsid w:val="00A5696F"/>
    <w:rsid w:val="00A63122"/>
    <w:rsid w:val="00A71576"/>
    <w:rsid w:val="00A71C90"/>
    <w:rsid w:val="00A72A01"/>
    <w:rsid w:val="00A83869"/>
    <w:rsid w:val="00A878E5"/>
    <w:rsid w:val="00A92C6A"/>
    <w:rsid w:val="00A940C1"/>
    <w:rsid w:val="00AA4F36"/>
    <w:rsid w:val="00AA5F3A"/>
    <w:rsid w:val="00AB3842"/>
    <w:rsid w:val="00AB3D45"/>
    <w:rsid w:val="00AD211D"/>
    <w:rsid w:val="00AD2485"/>
    <w:rsid w:val="00AE2DDE"/>
    <w:rsid w:val="00AF0E5B"/>
    <w:rsid w:val="00AF3D8C"/>
    <w:rsid w:val="00AF62DD"/>
    <w:rsid w:val="00B02996"/>
    <w:rsid w:val="00B34A7E"/>
    <w:rsid w:val="00B3731D"/>
    <w:rsid w:val="00B45493"/>
    <w:rsid w:val="00B47C01"/>
    <w:rsid w:val="00B47D67"/>
    <w:rsid w:val="00B506AB"/>
    <w:rsid w:val="00B53092"/>
    <w:rsid w:val="00B670B7"/>
    <w:rsid w:val="00B84A8B"/>
    <w:rsid w:val="00B8746B"/>
    <w:rsid w:val="00BA4823"/>
    <w:rsid w:val="00BA750E"/>
    <w:rsid w:val="00BB432C"/>
    <w:rsid w:val="00BC02A2"/>
    <w:rsid w:val="00BC0E7E"/>
    <w:rsid w:val="00BD5522"/>
    <w:rsid w:val="00C11661"/>
    <w:rsid w:val="00C12ADF"/>
    <w:rsid w:val="00C34E60"/>
    <w:rsid w:val="00C3750A"/>
    <w:rsid w:val="00C41BF6"/>
    <w:rsid w:val="00C4508D"/>
    <w:rsid w:val="00C6013E"/>
    <w:rsid w:val="00C60151"/>
    <w:rsid w:val="00C64733"/>
    <w:rsid w:val="00C70D9F"/>
    <w:rsid w:val="00C7251B"/>
    <w:rsid w:val="00C729A3"/>
    <w:rsid w:val="00C83C23"/>
    <w:rsid w:val="00C87455"/>
    <w:rsid w:val="00CA1C9F"/>
    <w:rsid w:val="00CB4699"/>
    <w:rsid w:val="00CB4D8D"/>
    <w:rsid w:val="00CC2809"/>
    <w:rsid w:val="00CD2710"/>
    <w:rsid w:val="00CE583D"/>
    <w:rsid w:val="00CE6DC5"/>
    <w:rsid w:val="00CF17AB"/>
    <w:rsid w:val="00CF2A71"/>
    <w:rsid w:val="00CF49BA"/>
    <w:rsid w:val="00D072FF"/>
    <w:rsid w:val="00D27B48"/>
    <w:rsid w:val="00D41C0E"/>
    <w:rsid w:val="00D5145C"/>
    <w:rsid w:val="00D63685"/>
    <w:rsid w:val="00D6456A"/>
    <w:rsid w:val="00D66ED9"/>
    <w:rsid w:val="00D70670"/>
    <w:rsid w:val="00D75066"/>
    <w:rsid w:val="00D803A0"/>
    <w:rsid w:val="00D92645"/>
    <w:rsid w:val="00DB371C"/>
    <w:rsid w:val="00DC112E"/>
    <w:rsid w:val="00DC54E3"/>
    <w:rsid w:val="00DD0D57"/>
    <w:rsid w:val="00DD1D52"/>
    <w:rsid w:val="00DD33FA"/>
    <w:rsid w:val="00DD405D"/>
    <w:rsid w:val="00DE588E"/>
    <w:rsid w:val="00DF0E74"/>
    <w:rsid w:val="00E04827"/>
    <w:rsid w:val="00E14F99"/>
    <w:rsid w:val="00E15D12"/>
    <w:rsid w:val="00E17F87"/>
    <w:rsid w:val="00E327E2"/>
    <w:rsid w:val="00E37A51"/>
    <w:rsid w:val="00E61575"/>
    <w:rsid w:val="00E923F7"/>
    <w:rsid w:val="00E92C82"/>
    <w:rsid w:val="00E954A7"/>
    <w:rsid w:val="00E96511"/>
    <w:rsid w:val="00EA0CCD"/>
    <w:rsid w:val="00EA1BC5"/>
    <w:rsid w:val="00EA315E"/>
    <w:rsid w:val="00EA5D1E"/>
    <w:rsid w:val="00EC3E10"/>
    <w:rsid w:val="00EC5547"/>
    <w:rsid w:val="00ED0B43"/>
    <w:rsid w:val="00ED710E"/>
    <w:rsid w:val="00EE45A1"/>
    <w:rsid w:val="00EF34B6"/>
    <w:rsid w:val="00EF7100"/>
    <w:rsid w:val="00F00865"/>
    <w:rsid w:val="00F01D66"/>
    <w:rsid w:val="00F0504E"/>
    <w:rsid w:val="00F06DCC"/>
    <w:rsid w:val="00F11309"/>
    <w:rsid w:val="00F12514"/>
    <w:rsid w:val="00F3419E"/>
    <w:rsid w:val="00F34EFF"/>
    <w:rsid w:val="00F42E89"/>
    <w:rsid w:val="00F44E2B"/>
    <w:rsid w:val="00F72107"/>
    <w:rsid w:val="00F77710"/>
    <w:rsid w:val="00F8150A"/>
    <w:rsid w:val="00F82706"/>
    <w:rsid w:val="00F87851"/>
    <w:rsid w:val="00F95EA4"/>
    <w:rsid w:val="00F97AF4"/>
    <w:rsid w:val="00F97C32"/>
    <w:rsid w:val="00FC0972"/>
    <w:rsid w:val="00FC68FB"/>
    <w:rsid w:val="00FD3EF4"/>
    <w:rsid w:val="00FF4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qFormat="1"/>
  </w:latentStyles>
  <w:style w:type="paragraph" w:default="1" w:styleId="Normal">
    <w:name w:val="Normal"/>
    <w:qFormat/>
    <w:rsid w:val="003C520F"/>
    <w:pPr>
      <w:spacing w:after="240"/>
      <w:jc w:val="both"/>
    </w:pPr>
    <w:rPr>
      <w:sz w:val="22"/>
      <w:szCs w:val="22"/>
      <w:lang w:eastAsia="en-US"/>
    </w:rPr>
  </w:style>
  <w:style w:type="paragraph" w:styleId="Heading1">
    <w:name w:val="heading 1"/>
    <w:basedOn w:val="ListParagraph"/>
    <w:next w:val="Normal"/>
    <w:link w:val="Heading1Char"/>
    <w:qFormat/>
    <w:rsid w:val="00957E16"/>
    <w:pPr>
      <w:keepNext/>
      <w:spacing w:before="480"/>
      <w:ind w:left="0"/>
      <w:contextualSpacing w:val="0"/>
      <w:outlineLvl w:val="0"/>
    </w:pPr>
    <w:rPr>
      <w:b/>
      <w:caps/>
      <w:u w:val="single"/>
    </w:rPr>
  </w:style>
  <w:style w:type="paragraph" w:styleId="Heading2">
    <w:name w:val="heading 2"/>
    <w:basedOn w:val="ListParagraph"/>
    <w:next w:val="Normal"/>
    <w:link w:val="Heading2Char"/>
    <w:qFormat/>
    <w:rsid w:val="00957E16"/>
    <w:pPr>
      <w:keepNext/>
      <w:ind w:left="0"/>
      <w:contextualSpacing w:val="0"/>
      <w:outlineLvl w:val="1"/>
    </w:pPr>
    <w:rPr>
      <w:b/>
      <w:caps/>
    </w:rPr>
  </w:style>
  <w:style w:type="paragraph" w:styleId="Heading3">
    <w:name w:val="heading 3"/>
    <w:basedOn w:val="ListParagraph"/>
    <w:next w:val="Normal"/>
    <w:link w:val="Heading3Char"/>
    <w:qFormat/>
    <w:rsid w:val="00957E16"/>
    <w:pPr>
      <w:keepNext/>
      <w:ind w:left="0"/>
      <w:contextualSpacing w:val="0"/>
      <w:outlineLvl w:val="2"/>
    </w:pPr>
    <w:rPr>
      <w:b/>
    </w:rPr>
  </w:style>
  <w:style w:type="paragraph" w:styleId="Heading4">
    <w:name w:val="heading 4"/>
    <w:basedOn w:val="ListParagraph"/>
    <w:next w:val="Normal"/>
    <w:link w:val="Heading4Char"/>
    <w:qFormat/>
    <w:rsid w:val="00957E16"/>
    <w:pPr>
      <w:keepNext/>
      <w:ind w:left="0"/>
      <w:contextualSpacing w:val="0"/>
      <w:outlineLvl w:val="3"/>
    </w:pPr>
    <w:rPr>
      <w:b/>
    </w:rPr>
  </w:style>
  <w:style w:type="paragraph" w:styleId="Heading5">
    <w:name w:val="heading 5"/>
    <w:basedOn w:val="ListParagraph"/>
    <w:next w:val="Normal"/>
    <w:link w:val="Heading5Char"/>
    <w:qFormat/>
    <w:rsid w:val="00957E16"/>
    <w:pPr>
      <w:keepNext/>
      <w:ind w:left="0"/>
      <w:contextualSpacing w:val="0"/>
      <w:outlineLvl w:val="4"/>
    </w:pPr>
    <w:rPr>
      <w:b/>
    </w:rPr>
  </w:style>
  <w:style w:type="paragraph" w:styleId="Heading6">
    <w:name w:val="heading 6"/>
    <w:basedOn w:val="ListParagraph"/>
    <w:next w:val="Normal"/>
    <w:link w:val="Heading6Char"/>
    <w:qFormat/>
    <w:rsid w:val="00957E16"/>
    <w:pPr>
      <w:keepNext/>
      <w:ind w:left="0"/>
      <w:contextualSpacing w:val="0"/>
      <w:outlineLvl w:val="5"/>
    </w:pPr>
    <w:rPr>
      <w:b/>
    </w:rPr>
  </w:style>
  <w:style w:type="paragraph" w:styleId="Heading7">
    <w:name w:val="heading 7"/>
    <w:basedOn w:val="ListParagraph"/>
    <w:next w:val="Normal"/>
    <w:link w:val="Heading7Char"/>
    <w:qFormat/>
    <w:rsid w:val="00957E16"/>
    <w:pPr>
      <w:keepNext/>
      <w:ind w:left="0"/>
      <w:contextualSpacing w:val="0"/>
      <w:outlineLvl w:val="6"/>
    </w:pPr>
    <w:rPr>
      <w:b/>
    </w:rPr>
  </w:style>
  <w:style w:type="paragraph" w:styleId="Heading8">
    <w:name w:val="heading 8"/>
    <w:basedOn w:val="ListParagraph"/>
    <w:next w:val="Normal"/>
    <w:link w:val="Heading8Char"/>
    <w:qFormat/>
    <w:rsid w:val="00957E16"/>
    <w:pPr>
      <w:keepNext/>
      <w:ind w:left="0"/>
      <w:contextualSpacing w:val="0"/>
      <w:outlineLvl w:val="7"/>
    </w:pPr>
    <w:rPr>
      <w:b/>
    </w:rPr>
  </w:style>
  <w:style w:type="paragraph" w:styleId="Heading9">
    <w:name w:val="heading 9"/>
    <w:basedOn w:val="ListParagraph"/>
    <w:next w:val="Normal"/>
    <w:link w:val="Heading9Char"/>
    <w:qFormat/>
    <w:rsid w:val="00957E16"/>
    <w:pPr>
      <w:keepNext/>
      <w:ind w:left="0"/>
      <w:contextualSpacing w:val="0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57E16"/>
    <w:rPr>
      <w:b/>
      <w:caps/>
      <w:u w:val="single"/>
      <w:lang w:val="en-GB"/>
    </w:rPr>
  </w:style>
  <w:style w:type="character" w:customStyle="1" w:styleId="Heading2Char">
    <w:name w:val="Heading 2 Char"/>
    <w:link w:val="Heading2"/>
    <w:rsid w:val="00957E16"/>
    <w:rPr>
      <w:b/>
      <w:caps/>
      <w:lang w:val="en-GB"/>
    </w:rPr>
  </w:style>
  <w:style w:type="character" w:customStyle="1" w:styleId="Heading3Char">
    <w:name w:val="Heading 3 Char"/>
    <w:link w:val="Heading3"/>
    <w:rsid w:val="00957E16"/>
    <w:rPr>
      <w:b/>
      <w:lang w:val="en-GB"/>
    </w:rPr>
  </w:style>
  <w:style w:type="character" w:customStyle="1" w:styleId="Heading4Char">
    <w:name w:val="Heading 4 Char"/>
    <w:link w:val="Heading4"/>
    <w:rsid w:val="00957E16"/>
    <w:rPr>
      <w:b/>
      <w:lang w:val="en-GB"/>
    </w:rPr>
  </w:style>
  <w:style w:type="character" w:customStyle="1" w:styleId="Heading5Char">
    <w:name w:val="Heading 5 Char"/>
    <w:link w:val="Heading5"/>
    <w:rsid w:val="00957E16"/>
    <w:rPr>
      <w:b/>
      <w:lang w:val="en-GB"/>
    </w:rPr>
  </w:style>
  <w:style w:type="character" w:customStyle="1" w:styleId="Heading6Char">
    <w:name w:val="Heading 6 Char"/>
    <w:link w:val="Heading6"/>
    <w:rsid w:val="00957E16"/>
    <w:rPr>
      <w:b/>
      <w:lang w:val="en-GB"/>
    </w:rPr>
  </w:style>
  <w:style w:type="character" w:customStyle="1" w:styleId="Heading7Char">
    <w:name w:val="Heading 7 Char"/>
    <w:link w:val="Heading7"/>
    <w:rsid w:val="00957E16"/>
    <w:rPr>
      <w:b/>
      <w:lang w:val="en-GB"/>
    </w:rPr>
  </w:style>
  <w:style w:type="character" w:customStyle="1" w:styleId="Heading8Char">
    <w:name w:val="Heading 8 Char"/>
    <w:link w:val="Heading8"/>
    <w:rsid w:val="00957E16"/>
    <w:rPr>
      <w:b/>
      <w:lang w:val="en-GB"/>
    </w:rPr>
  </w:style>
  <w:style w:type="character" w:customStyle="1" w:styleId="Heading9Char">
    <w:name w:val="Heading 9 Char"/>
    <w:link w:val="Heading9"/>
    <w:rsid w:val="00957E16"/>
    <w:rPr>
      <w:b/>
      <w:lang w:val="en-GB"/>
    </w:rPr>
  </w:style>
  <w:style w:type="paragraph" w:styleId="ListParagraph">
    <w:name w:val="List Paragraph"/>
    <w:basedOn w:val="Normal"/>
    <w:qFormat/>
    <w:rsid w:val="00413FB2"/>
    <w:pPr>
      <w:ind w:left="720"/>
      <w:contextualSpacing/>
    </w:pPr>
  </w:style>
  <w:style w:type="paragraph" w:styleId="TOCHeading">
    <w:name w:val="TOC Heading"/>
    <w:basedOn w:val="Heading1"/>
    <w:next w:val="Normal"/>
    <w:qFormat/>
    <w:rsid w:val="00EE45A1"/>
    <w:pPr>
      <w:keepLines/>
      <w:pageBreakBefore/>
      <w:pBdr>
        <w:top w:val="single" w:sz="4" w:space="24" w:color="FFFFFF"/>
      </w:pBdr>
      <w:spacing w:before="240"/>
      <w:jc w:val="center"/>
      <w:outlineLvl w:val="9"/>
    </w:pPr>
    <w:rPr>
      <w:rFonts w:eastAsia="Times New Roman"/>
      <w:bCs/>
      <w:szCs w:val="28"/>
    </w:rPr>
  </w:style>
  <w:style w:type="paragraph" w:styleId="BodyText">
    <w:name w:val="Body Text"/>
    <w:basedOn w:val="Normal"/>
    <w:link w:val="BodyTextChar"/>
    <w:rsid w:val="00E37A51"/>
    <w:pPr>
      <w:ind w:left="680"/>
    </w:pPr>
  </w:style>
  <w:style w:type="character" w:customStyle="1" w:styleId="BodyTextChar">
    <w:name w:val="Body Text Char"/>
    <w:link w:val="BodyText"/>
    <w:rsid w:val="00E37A51"/>
    <w:rPr>
      <w:lang w:val="en-GB"/>
    </w:rPr>
  </w:style>
  <w:style w:type="paragraph" w:styleId="BodyText2">
    <w:name w:val="Body Text 2"/>
    <w:basedOn w:val="BodyText"/>
    <w:link w:val="BodyText2Char"/>
    <w:rsid w:val="00E37A51"/>
    <w:pPr>
      <w:ind w:left="1247"/>
    </w:pPr>
  </w:style>
  <w:style w:type="character" w:customStyle="1" w:styleId="BodyText2Char">
    <w:name w:val="Body Text 2 Char"/>
    <w:link w:val="BodyText2"/>
    <w:rsid w:val="00E37A51"/>
    <w:rPr>
      <w:lang w:val="en-GB"/>
    </w:rPr>
  </w:style>
  <w:style w:type="paragraph" w:styleId="BodyText3">
    <w:name w:val="Body Text 3"/>
    <w:basedOn w:val="BodyText2"/>
    <w:link w:val="BodyText3Char"/>
    <w:rsid w:val="00E37A51"/>
    <w:pPr>
      <w:ind w:left="1814"/>
    </w:pPr>
  </w:style>
  <w:style w:type="character" w:customStyle="1" w:styleId="BodyText3Char">
    <w:name w:val="Body Text 3 Char"/>
    <w:link w:val="BodyText3"/>
    <w:rsid w:val="00E37A51"/>
    <w:rPr>
      <w:lang w:val="en-GB"/>
    </w:rPr>
  </w:style>
  <w:style w:type="paragraph" w:customStyle="1" w:styleId="BodyText4">
    <w:name w:val="Body Text 4"/>
    <w:basedOn w:val="BodyText3"/>
    <w:rsid w:val="00E37A51"/>
    <w:pPr>
      <w:ind w:left="2381"/>
    </w:pPr>
  </w:style>
  <w:style w:type="paragraph" w:customStyle="1" w:styleId="BodyText5">
    <w:name w:val="Body Text 5"/>
    <w:basedOn w:val="BodyText4"/>
    <w:rsid w:val="00E37A51"/>
    <w:pPr>
      <w:ind w:left="2948"/>
    </w:pPr>
  </w:style>
  <w:style w:type="paragraph" w:customStyle="1" w:styleId="BodyText6">
    <w:name w:val="Body Text 6"/>
    <w:basedOn w:val="BodyText5"/>
    <w:rsid w:val="00E96511"/>
    <w:pPr>
      <w:ind w:left="3515"/>
    </w:pPr>
  </w:style>
  <w:style w:type="paragraph" w:customStyle="1" w:styleId="BodyText7">
    <w:name w:val="Body Text 7"/>
    <w:basedOn w:val="BodyText6"/>
    <w:rsid w:val="00E96511"/>
    <w:pPr>
      <w:ind w:left="4082"/>
    </w:pPr>
  </w:style>
  <w:style w:type="numbering" w:customStyle="1" w:styleId="ListLevel1">
    <w:name w:val="List Level 1"/>
    <w:basedOn w:val="NoList"/>
    <w:rsid w:val="00E96511"/>
    <w:pPr>
      <w:numPr>
        <w:numId w:val="13"/>
      </w:numPr>
    </w:pPr>
  </w:style>
  <w:style w:type="numbering" w:customStyle="1" w:styleId="Outlinenumbered1">
    <w:name w:val="Outline numbered 1"/>
    <w:basedOn w:val="NoList"/>
    <w:rsid w:val="00E96511"/>
    <w:pPr>
      <w:numPr>
        <w:numId w:val="14"/>
      </w:numPr>
    </w:pPr>
  </w:style>
  <w:style w:type="numbering" w:customStyle="1" w:styleId="Outlinenumbered2">
    <w:name w:val="Outline numbered 2"/>
    <w:basedOn w:val="NoList"/>
    <w:rsid w:val="00E96511"/>
    <w:pPr>
      <w:numPr>
        <w:numId w:val="16"/>
      </w:numPr>
    </w:pPr>
  </w:style>
  <w:style w:type="paragraph" w:customStyle="1" w:styleId="VDB-L1Numbered">
    <w:name w:val="VDB - L1 Numbered"/>
    <w:basedOn w:val="VDB-L1Heading"/>
    <w:rsid w:val="00A362E4"/>
    <w:pPr>
      <w:keepNext w:val="0"/>
      <w:spacing w:before="0"/>
    </w:pPr>
    <w:rPr>
      <w:b w:val="0"/>
      <w:caps w:val="0"/>
      <w:u w:val="none"/>
    </w:rPr>
  </w:style>
  <w:style w:type="paragraph" w:customStyle="1" w:styleId="VDB-L2Numbered">
    <w:name w:val="VDB - L2 Numbered"/>
    <w:basedOn w:val="VDB-L2Heading"/>
    <w:rsid w:val="00EC3E10"/>
    <w:pPr>
      <w:keepNext w:val="0"/>
    </w:pPr>
    <w:rPr>
      <w:b w:val="0"/>
      <w:caps w:val="0"/>
    </w:rPr>
  </w:style>
  <w:style w:type="paragraph" w:customStyle="1" w:styleId="VDB-L3Numbered">
    <w:name w:val="VDB - L3 Numbered"/>
    <w:basedOn w:val="VDB-L3Heading"/>
    <w:rsid w:val="00EC3E10"/>
    <w:pPr>
      <w:keepNext w:val="0"/>
    </w:pPr>
    <w:rPr>
      <w:b w:val="0"/>
    </w:rPr>
  </w:style>
  <w:style w:type="paragraph" w:customStyle="1" w:styleId="VDB-L4Numbered">
    <w:name w:val="VDB - L4 Numbered"/>
    <w:basedOn w:val="VDB-L4Heading"/>
    <w:rsid w:val="00EC3E10"/>
    <w:pPr>
      <w:keepNext w:val="0"/>
    </w:pPr>
    <w:rPr>
      <w:b w:val="0"/>
    </w:rPr>
  </w:style>
  <w:style w:type="paragraph" w:customStyle="1" w:styleId="VDB-L5Numbered">
    <w:name w:val="VDB - L5 Numbered"/>
    <w:basedOn w:val="VDB-L5Heading"/>
    <w:rsid w:val="00EC3E10"/>
    <w:pPr>
      <w:keepNext w:val="0"/>
    </w:pPr>
    <w:rPr>
      <w:b w:val="0"/>
    </w:rPr>
  </w:style>
  <w:style w:type="paragraph" w:styleId="TOC1">
    <w:name w:val="toc 1"/>
    <w:basedOn w:val="Normal"/>
    <w:next w:val="Normal"/>
    <w:autoRedefine/>
    <w:rsid w:val="004109A9"/>
    <w:pPr>
      <w:tabs>
        <w:tab w:val="left" w:pos="1418"/>
        <w:tab w:val="right" w:leader="dot" w:pos="9628"/>
      </w:tabs>
      <w:spacing w:after="120"/>
      <w:ind w:left="1418" w:hanging="1418"/>
    </w:pPr>
    <w:rPr>
      <w:b/>
      <w:caps/>
    </w:rPr>
  </w:style>
  <w:style w:type="paragraph" w:styleId="TOC2">
    <w:name w:val="toc 2"/>
    <w:basedOn w:val="Normal"/>
    <w:next w:val="Normal"/>
    <w:autoRedefine/>
    <w:rsid w:val="004109A9"/>
    <w:pPr>
      <w:tabs>
        <w:tab w:val="left" w:pos="1418"/>
        <w:tab w:val="right" w:leader="dot" w:pos="9628"/>
      </w:tabs>
      <w:spacing w:after="120"/>
      <w:ind w:left="1418" w:hanging="1418"/>
    </w:pPr>
    <w:rPr>
      <w:b/>
      <w:caps/>
    </w:rPr>
  </w:style>
  <w:style w:type="paragraph" w:styleId="TOC3">
    <w:name w:val="toc 3"/>
    <w:basedOn w:val="Normal"/>
    <w:next w:val="Normal"/>
    <w:autoRedefine/>
    <w:rsid w:val="004109A9"/>
    <w:pPr>
      <w:tabs>
        <w:tab w:val="left" w:pos="1418"/>
        <w:tab w:val="right" w:leader="dot" w:pos="9628"/>
      </w:tabs>
      <w:spacing w:after="120"/>
      <w:ind w:left="1418" w:hanging="1418"/>
    </w:pPr>
    <w:rPr>
      <w:b/>
    </w:rPr>
  </w:style>
  <w:style w:type="character" w:styleId="Hyperlink">
    <w:name w:val="Hyperlink"/>
    <w:rsid w:val="00C729A3"/>
    <w:rPr>
      <w:color w:val="0000FF"/>
      <w:u w:val="single"/>
    </w:rPr>
  </w:style>
  <w:style w:type="paragraph" w:customStyle="1" w:styleId="VDB-L6Numbered">
    <w:name w:val="VDB - L6 Numbered"/>
    <w:basedOn w:val="VDB-L6Heading"/>
    <w:rsid w:val="00EC3E10"/>
    <w:pPr>
      <w:keepNext w:val="0"/>
    </w:pPr>
    <w:rPr>
      <w:b w:val="0"/>
    </w:rPr>
  </w:style>
  <w:style w:type="paragraph" w:customStyle="1" w:styleId="VDB-L7Numbered">
    <w:name w:val="VDB - L7 Numbered"/>
    <w:basedOn w:val="VDB-L7Heading"/>
    <w:rsid w:val="00870EA0"/>
    <w:pPr>
      <w:keepNext w:val="0"/>
    </w:pPr>
    <w:rPr>
      <w:b w:val="0"/>
    </w:rPr>
  </w:style>
  <w:style w:type="paragraph" w:customStyle="1" w:styleId="VDB-L8Numbered">
    <w:name w:val="VDB - L8 Numbered"/>
    <w:basedOn w:val="VDB-L8Heading"/>
    <w:rsid w:val="00870EA0"/>
    <w:pPr>
      <w:keepNext w:val="0"/>
    </w:pPr>
    <w:rPr>
      <w:b w:val="0"/>
    </w:rPr>
  </w:style>
  <w:style w:type="paragraph" w:styleId="Index9">
    <w:name w:val="index 9"/>
    <w:basedOn w:val="Normal"/>
    <w:next w:val="Normal"/>
    <w:autoRedefine/>
    <w:rsid w:val="00C729A3"/>
    <w:pPr>
      <w:spacing w:after="0"/>
      <w:ind w:left="1980" w:hanging="220"/>
    </w:pPr>
  </w:style>
  <w:style w:type="paragraph" w:customStyle="1" w:styleId="VDB-L9Numbered">
    <w:name w:val="VDB - L9 Numbered"/>
    <w:basedOn w:val="VDB-L9Heading"/>
    <w:rsid w:val="00870EA0"/>
    <w:pPr>
      <w:keepNext w:val="0"/>
    </w:pPr>
    <w:rPr>
      <w:b w:val="0"/>
    </w:rPr>
  </w:style>
  <w:style w:type="paragraph" w:customStyle="1" w:styleId="VDB-L1Heading">
    <w:name w:val="VDB - L1 Heading"/>
    <w:basedOn w:val="Heading1"/>
    <w:rsid w:val="00A362E4"/>
    <w:pPr>
      <w:numPr>
        <w:numId w:val="11"/>
      </w:numPr>
    </w:pPr>
  </w:style>
  <w:style w:type="paragraph" w:customStyle="1" w:styleId="VDB-L2Heading">
    <w:name w:val="VDB - L2 Heading"/>
    <w:basedOn w:val="Heading2"/>
    <w:rsid w:val="00A362E4"/>
    <w:pPr>
      <w:numPr>
        <w:ilvl w:val="1"/>
        <w:numId w:val="11"/>
      </w:numPr>
    </w:pPr>
  </w:style>
  <w:style w:type="paragraph" w:customStyle="1" w:styleId="VDB-L3Heading">
    <w:name w:val="VDB - L3 Heading"/>
    <w:basedOn w:val="Heading3"/>
    <w:rsid w:val="00A362E4"/>
    <w:pPr>
      <w:numPr>
        <w:ilvl w:val="2"/>
        <w:numId w:val="11"/>
      </w:numPr>
    </w:pPr>
  </w:style>
  <w:style w:type="paragraph" w:customStyle="1" w:styleId="VDB-L4Heading">
    <w:name w:val="VDB - L4 Heading"/>
    <w:basedOn w:val="Heading4"/>
    <w:rsid w:val="00A362E4"/>
    <w:pPr>
      <w:numPr>
        <w:ilvl w:val="3"/>
        <w:numId w:val="11"/>
      </w:numPr>
    </w:pPr>
  </w:style>
  <w:style w:type="paragraph" w:customStyle="1" w:styleId="VDB-L5Heading">
    <w:name w:val="VDB - L5 Heading"/>
    <w:basedOn w:val="Heading5"/>
    <w:rsid w:val="00495C08"/>
    <w:pPr>
      <w:numPr>
        <w:ilvl w:val="4"/>
        <w:numId w:val="11"/>
      </w:numPr>
    </w:pPr>
  </w:style>
  <w:style w:type="paragraph" w:customStyle="1" w:styleId="VDB-L6Heading">
    <w:name w:val="VDB - L6 Heading"/>
    <w:basedOn w:val="Heading6"/>
    <w:rsid w:val="00495C08"/>
    <w:pPr>
      <w:numPr>
        <w:ilvl w:val="5"/>
        <w:numId w:val="11"/>
      </w:numPr>
    </w:pPr>
  </w:style>
  <w:style w:type="paragraph" w:customStyle="1" w:styleId="VDB-L7Heading">
    <w:name w:val="VDB - L7 Heading"/>
    <w:basedOn w:val="Heading7"/>
    <w:rsid w:val="00495C08"/>
    <w:pPr>
      <w:numPr>
        <w:ilvl w:val="6"/>
        <w:numId w:val="11"/>
      </w:numPr>
    </w:pPr>
  </w:style>
  <w:style w:type="paragraph" w:customStyle="1" w:styleId="VDB-L8Heading">
    <w:name w:val="VDB - L8 Heading"/>
    <w:basedOn w:val="Heading8"/>
    <w:rsid w:val="00957E16"/>
    <w:pPr>
      <w:numPr>
        <w:ilvl w:val="7"/>
        <w:numId w:val="11"/>
      </w:numPr>
    </w:pPr>
  </w:style>
  <w:style w:type="paragraph" w:customStyle="1" w:styleId="VDB-L9Heading">
    <w:name w:val="VDB - L9 Heading"/>
    <w:basedOn w:val="Heading9"/>
    <w:rsid w:val="00A362E4"/>
    <w:pPr>
      <w:numPr>
        <w:ilvl w:val="8"/>
        <w:numId w:val="11"/>
      </w:numPr>
    </w:pPr>
  </w:style>
  <w:style w:type="paragraph" w:customStyle="1" w:styleId="VDB-L1Paragraph">
    <w:name w:val="VDB - L1 Paragraph"/>
    <w:basedOn w:val="BodyText"/>
    <w:rsid w:val="00A362E4"/>
  </w:style>
  <w:style w:type="paragraph" w:customStyle="1" w:styleId="VDB-L2Paragraph">
    <w:name w:val="VDB - L2 Paragraph"/>
    <w:basedOn w:val="BodyText"/>
    <w:rsid w:val="00495C08"/>
  </w:style>
  <w:style w:type="paragraph" w:customStyle="1" w:styleId="VDB-L3Paragraph">
    <w:name w:val="VDB - L3 Paragraph"/>
    <w:basedOn w:val="BodyText"/>
    <w:rsid w:val="00495C08"/>
  </w:style>
  <w:style w:type="paragraph" w:customStyle="1" w:styleId="VDB-L4Paragraph">
    <w:name w:val="VDB - L4 Paragraph"/>
    <w:basedOn w:val="BodyText2"/>
    <w:rsid w:val="00495C08"/>
  </w:style>
  <w:style w:type="paragraph" w:customStyle="1" w:styleId="VDB-L5Paragraph">
    <w:name w:val="VDB - L5 Paragraph"/>
    <w:basedOn w:val="BodyText3"/>
    <w:rsid w:val="00495C08"/>
  </w:style>
  <w:style w:type="paragraph" w:customStyle="1" w:styleId="VDB-L6Paragraph">
    <w:name w:val="VDB - L6 Paragraph"/>
    <w:basedOn w:val="BodyText4"/>
    <w:rsid w:val="00A362E4"/>
  </w:style>
  <w:style w:type="paragraph" w:customStyle="1" w:styleId="VDB-L7Paragraph">
    <w:name w:val="VDB - L7 Paragraph"/>
    <w:basedOn w:val="BodyText5"/>
    <w:rsid w:val="00A362E4"/>
  </w:style>
  <w:style w:type="paragraph" w:customStyle="1" w:styleId="VDB-L8Paragraph">
    <w:name w:val="VDB - L8 Paragraph"/>
    <w:basedOn w:val="BodyText6"/>
    <w:rsid w:val="00A362E4"/>
  </w:style>
  <w:style w:type="paragraph" w:customStyle="1" w:styleId="VDB-L9Paragraph">
    <w:name w:val="VDB - L9 Paragraph"/>
    <w:basedOn w:val="BodyText7"/>
    <w:rsid w:val="00A362E4"/>
  </w:style>
  <w:style w:type="paragraph" w:customStyle="1" w:styleId="VDB-Z1SCHEDULE">
    <w:name w:val="VDB - Z1 SCHEDULE"/>
    <w:basedOn w:val="Normal"/>
    <w:rsid w:val="00EE45A1"/>
    <w:pPr>
      <w:pageBreakBefore/>
      <w:numPr>
        <w:numId w:val="19"/>
      </w:numPr>
      <w:pBdr>
        <w:bottom w:val="single" w:sz="4" w:space="12" w:color="auto"/>
      </w:pBdr>
      <w:spacing w:before="240"/>
      <w:ind w:left="0" w:firstLine="0"/>
      <w:jc w:val="center"/>
    </w:pPr>
    <w:rPr>
      <w:rFonts w:eastAsia="Times New Roman"/>
      <w:b/>
      <w:bCs/>
      <w:caps/>
      <w:szCs w:val="20"/>
    </w:rPr>
  </w:style>
  <w:style w:type="paragraph" w:customStyle="1" w:styleId="VDB-Z2EXHIBIT">
    <w:name w:val="VDB - Z2 EXHIBIT"/>
    <w:basedOn w:val="VDB-Z1SCHEDULE"/>
    <w:rsid w:val="00EE45A1"/>
    <w:pPr>
      <w:keepNext/>
      <w:numPr>
        <w:numId w:val="20"/>
      </w:numPr>
      <w:pBdr>
        <w:top w:val="single" w:sz="4" w:space="12" w:color="auto"/>
      </w:pBdr>
      <w:ind w:left="0" w:firstLine="0"/>
    </w:pPr>
  </w:style>
  <w:style w:type="paragraph" w:styleId="TOC4">
    <w:name w:val="toc 4"/>
    <w:basedOn w:val="Normal"/>
    <w:next w:val="Normal"/>
    <w:autoRedefine/>
    <w:rsid w:val="004109A9"/>
    <w:pPr>
      <w:tabs>
        <w:tab w:val="left" w:pos="1418"/>
        <w:tab w:val="right" w:leader="dot" w:pos="9628"/>
      </w:tabs>
      <w:spacing w:after="100"/>
      <w:ind w:left="1418" w:hanging="1418"/>
    </w:pPr>
    <w:rPr>
      <w:b/>
      <w:caps/>
    </w:rPr>
  </w:style>
  <w:style w:type="paragraph" w:styleId="Header">
    <w:name w:val="header"/>
    <w:basedOn w:val="Normal"/>
    <w:link w:val="HeaderChar"/>
    <w:rsid w:val="00E15D12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link w:val="Header"/>
    <w:rsid w:val="00E15D12"/>
    <w:rPr>
      <w:lang w:val="en-GB"/>
    </w:rPr>
  </w:style>
  <w:style w:type="paragraph" w:styleId="Footer">
    <w:name w:val="footer"/>
    <w:basedOn w:val="Normal"/>
    <w:link w:val="FooterChar"/>
    <w:rsid w:val="00E15D12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link w:val="Footer"/>
    <w:rsid w:val="00E15D12"/>
    <w:rPr>
      <w:lang w:val="en-GB"/>
    </w:rPr>
  </w:style>
  <w:style w:type="paragraph" w:customStyle="1" w:styleId="VDB-Z0TITLE">
    <w:name w:val="VDB - Z0 TITLE"/>
    <w:basedOn w:val="VDB-Z2EXHIBIT"/>
    <w:rsid w:val="00A349D2"/>
    <w:pPr>
      <w:numPr>
        <w:numId w:val="0"/>
      </w:numPr>
      <w:spacing w:after="840"/>
    </w:pPr>
  </w:style>
  <w:style w:type="paragraph" w:styleId="BalloonText">
    <w:name w:val="Balloon Text"/>
    <w:basedOn w:val="Normal"/>
    <w:link w:val="BalloonTextChar"/>
    <w:rsid w:val="00475319"/>
    <w:pPr>
      <w:spacing w:after="0"/>
    </w:pPr>
    <w:rPr>
      <w:rFonts w:ascii="Tahoma" w:hAnsi="Tahoma" w:cs="Tahoma"/>
      <w:sz w:val="16"/>
      <w:szCs w:val="16"/>
    </w:rPr>
  </w:style>
  <w:style w:type="paragraph" w:styleId="TOC5">
    <w:name w:val="toc 5"/>
    <w:basedOn w:val="Normal"/>
    <w:next w:val="Normal"/>
    <w:autoRedefine/>
    <w:rsid w:val="004109A9"/>
    <w:pPr>
      <w:tabs>
        <w:tab w:val="left" w:pos="1418"/>
      </w:tabs>
      <w:spacing w:after="120"/>
      <w:ind w:left="1418" w:hanging="1418"/>
      <w:jc w:val="left"/>
    </w:pPr>
    <w:rPr>
      <w:b/>
      <w:noProof/>
    </w:rPr>
  </w:style>
  <w:style w:type="character" w:customStyle="1" w:styleId="BalloonTextChar">
    <w:name w:val="Balloon Text Char"/>
    <w:link w:val="BalloonText"/>
    <w:rsid w:val="00475319"/>
    <w:rPr>
      <w:rFonts w:ascii="Tahoma" w:hAnsi="Tahoma" w:cs="Tahoma"/>
      <w:sz w:val="16"/>
      <w:szCs w:val="16"/>
      <w:lang w:val="en-GB"/>
    </w:rPr>
  </w:style>
  <w:style w:type="paragraph" w:customStyle="1" w:styleId="VDB-T1Normal">
    <w:name w:val="VDB - T1 Normal"/>
    <w:basedOn w:val="Normal"/>
    <w:rsid w:val="000A404E"/>
    <w:pPr>
      <w:spacing w:after="720" w:line="276" w:lineRule="auto"/>
      <w:jc w:val="center"/>
    </w:pPr>
    <w:rPr>
      <w:rFonts w:eastAsia="Times New Roman"/>
      <w:szCs w:val="20"/>
    </w:rPr>
  </w:style>
  <w:style w:type="paragraph" w:customStyle="1" w:styleId="VDB-T2Bold">
    <w:name w:val="VDB - T2 Bold"/>
    <w:basedOn w:val="VDB-T1Normal"/>
    <w:rsid w:val="00CE6DC5"/>
    <w:pPr>
      <w:spacing w:after="480" w:line="264" w:lineRule="auto"/>
    </w:pPr>
    <w:rPr>
      <w:b/>
      <w:bCs/>
    </w:rPr>
  </w:style>
  <w:style w:type="paragraph" w:customStyle="1" w:styleId="VDB-T3Title">
    <w:name w:val="VDB - T3 Title"/>
    <w:basedOn w:val="VDB-T2Bold"/>
    <w:rsid w:val="00CE6DC5"/>
    <w:pPr>
      <w:pBdr>
        <w:top w:val="single" w:sz="4" w:space="24" w:color="auto"/>
        <w:bottom w:val="single" w:sz="4" w:space="24" w:color="auto"/>
      </w:pBdr>
      <w:spacing w:before="480" w:line="288" w:lineRule="auto"/>
      <w:contextualSpacing/>
    </w:pPr>
  </w:style>
  <w:style w:type="paragraph" w:customStyle="1" w:styleId="VDB-Z0MAINTITLE">
    <w:name w:val="VDB - Z0 MAIN TITLE"/>
    <w:basedOn w:val="VDB-Z0TITLE"/>
    <w:rsid w:val="00EE45A1"/>
    <w:pPr>
      <w:pBdr>
        <w:top w:val="single" w:sz="4" w:space="24" w:color="FFFFFF"/>
        <w:bottom w:val="none" w:sz="0" w:space="0" w:color="auto"/>
      </w:pBdr>
    </w:pPr>
    <w:rPr>
      <w:u w:val="single"/>
    </w:rPr>
  </w:style>
  <w:style w:type="table" w:styleId="TableGrid">
    <w:name w:val="Table Grid"/>
    <w:basedOn w:val="TableNormal"/>
    <w:rsid w:val="00807F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rsid w:val="00807FB1"/>
    <w:pPr>
      <w:spacing w:after="0"/>
    </w:pPr>
    <w:rPr>
      <w:sz w:val="16"/>
      <w:szCs w:val="20"/>
    </w:rPr>
  </w:style>
  <w:style w:type="character" w:customStyle="1" w:styleId="FootnoteTextChar">
    <w:name w:val="Footnote Text Char"/>
    <w:link w:val="FootnoteText"/>
    <w:rsid w:val="00807FB1"/>
    <w:rPr>
      <w:sz w:val="16"/>
      <w:szCs w:val="20"/>
      <w:lang w:val="en-GB"/>
    </w:rPr>
  </w:style>
  <w:style w:type="character" w:styleId="FootnoteReference">
    <w:name w:val="footnote reference"/>
    <w:rsid w:val="00807FB1"/>
    <w:rPr>
      <w:vertAlign w:val="superscript"/>
    </w:rPr>
  </w:style>
  <w:style w:type="paragraph" w:customStyle="1" w:styleId="VDB-S1SimpleSignLine">
    <w:name w:val="VDB - S1 Simple Sign Line"/>
    <w:basedOn w:val="Normal"/>
    <w:rsid w:val="00631161"/>
    <w:pPr>
      <w:tabs>
        <w:tab w:val="center" w:pos="1985"/>
        <w:tab w:val="center" w:pos="4820"/>
        <w:tab w:val="center" w:pos="7655"/>
      </w:tabs>
      <w:spacing w:before="1440"/>
      <w:contextualSpacing/>
    </w:pPr>
  </w:style>
  <w:style w:type="paragraph" w:customStyle="1" w:styleId="VDB-Z0TITLETOC">
    <w:name w:val="VDB - Z0 TITLE TOC"/>
    <w:basedOn w:val="VDB-Z0TITLE"/>
    <w:rsid w:val="00EE45A1"/>
    <w:pPr>
      <w:pBdr>
        <w:top w:val="none" w:sz="0" w:space="0" w:color="auto"/>
      </w:pBdr>
    </w:pPr>
  </w:style>
  <w:style w:type="paragraph" w:customStyle="1" w:styleId="VDB-S0Leftblank">
    <w:name w:val="VDB - S0 Left blank"/>
    <w:basedOn w:val="VDB-S1SimpleSignLine"/>
    <w:rsid w:val="00022E45"/>
    <w:pPr>
      <w:contextualSpacing w:val="0"/>
      <w:jc w:val="center"/>
    </w:pPr>
    <w:rPr>
      <w:rFonts w:ascii="Times New Roman" w:eastAsia="Times New Roman" w:hAnsi="Times New Roman"/>
      <w:i/>
      <w:szCs w:val="20"/>
    </w:rPr>
  </w:style>
  <w:style w:type="paragraph" w:customStyle="1" w:styleId="VDB-S1IntroSignPage">
    <w:name w:val="VDB - S1 Intro Sign Page"/>
    <w:basedOn w:val="Normal"/>
    <w:next w:val="Normal"/>
    <w:rsid w:val="001E4C40"/>
    <w:pPr>
      <w:pageBreakBefore/>
    </w:pPr>
  </w:style>
  <w:style w:type="paragraph" w:customStyle="1" w:styleId="VDB-SignBlocE1">
    <w:name w:val="VDB - Sign Bloc E1"/>
    <w:basedOn w:val="Normal"/>
    <w:rsid w:val="00417ECB"/>
    <w:pPr>
      <w:spacing w:after="120"/>
    </w:pPr>
  </w:style>
  <w:style w:type="paragraph" w:customStyle="1" w:styleId="VDB-SignBlocE2">
    <w:name w:val="VDB - Sign Bloc E2"/>
    <w:basedOn w:val="Normal"/>
    <w:rsid w:val="00417ECB"/>
    <w:pPr>
      <w:tabs>
        <w:tab w:val="left" w:pos="4536"/>
        <w:tab w:val="left" w:leader="underscore" w:pos="7938"/>
      </w:tabs>
      <w:spacing w:after="0"/>
    </w:pPr>
  </w:style>
  <w:style w:type="paragraph" w:customStyle="1" w:styleId="VDB-SignBlocE3">
    <w:name w:val="VDB - Sign Bloc E3"/>
    <w:basedOn w:val="Normal"/>
    <w:rsid w:val="00417ECB"/>
    <w:pPr>
      <w:tabs>
        <w:tab w:val="center" w:pos="6237"/>
      </w:tabs>
      <w:spacing w:after="0"/>
    </w:pPr>
    <w:rPr>
      <w:sz w:val="18"/>
      <w:szCs w:val="18"/>
    </w:rPr>
  </w:style>
  <w:style w:type="paragraph" w:customStyle="1" w:styleId="VDB-SignBlocE4">
    <w:name w:val="VDB - Sign Bloc E4"/>
    <w:basedOn w:val="Normal"/>
    <w:rsid w:val="00417ECB"/>
    <w:pPr>
      <w:ind w:right="5954"/>
    </w:pPr>
  </w:style>
  <w:style w:type="paragraph" w:customStyle="1" w:styleId="VDB-Z0TITLEPART">
    <w:name w:val="VDB - Z0 TITLE PART"/>
    <w:basedOn w:val="VDB-Z0TITLETOC"/>
    <w:rsid w:val="00A15B01"/>
    <w:pPr>
      <w:numPr>
        <w:numId w:val="22"/>
      </w:numPr>
      <w:ind w:left="0" w:firstLine="0"/>
    </w:pPr>
  </w:style>
  <w:style w:type="character" w:styleId="CommentReference">
    <w:name w:val="annotation reference"/>
    <w:rsid w:val="00170051"/>
    <w:rPr>
      <w:sz w:val="16"/>
      <w:szCs w:val="16"/>
    </w:rPr>
  </w:style>
  <w:style w:type="paragraph" w:styleId="CommentText">
    <w:name w:val="annotation text"/>
    <w:basedOn w:val="Normal"/>
    <w:link w:val="CommentTextChar"/>
    <w:rsid w:val="00170051"/>
    <w:rPr>
      <w:sz w:val="20"/>
      <w:szCs w:val="20"/>
    </w:rPr>
  </w:style>
  <w:style w:type="character" w:customStyle="1" w:styleId="CommentTextChar">
    <w:name w:val="Comment Text Char"/>
    <w:link w:val="CommentText"/>
    <w:rsid w:val="00170051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170051"/>
    <w:rPr>
      <w:b/>
      <w:bCs/>
    </w:rPr>
  </w:style>
  <w:style w:type="character" w:customStyle="1" w:styleId="CommentSubjectChar">
    <w:name w:val="Comment Subject Char"/>
    <w:link w:val="CommentSubject"/>
    <w:rsid w:val="00170051"/>
    <w:rPr>
      <w:b/>
      <w:bCs/>
      <w:sz w:val="20"/>
      <w:szCs w:val="20"/>
      <w:lang w:val="en-GB"/>
    </w:rPr>
  </w:style>
  <w:style w:type="paragraph" w:customStyle="1" w:styleId="VDB-T3TitleSmallcaps">
    <w:name w:val="VDB - T3 Title Small caps"/>
    <w:basedOn w:val="VDB-T3Title"/>
    <w:rsid w:val="003C520F"/>
    <w:pPr>
      <w:pBdr>
        <w:top w:val="none" w:sz="0" w:space="0" w:color="auto"/>
        <w:bottom w:val="none" w:sz="0" w:space="0" w:color="auto"/>
      </w:pBdr>
      <w:spacing w:before="720"/>
    </w:pPr>
    <w:rPr>
      <w:smallCaps/>
      <w:sz w:val="28"/>
    </w:rPr>
  </w:style>
  <w:style w:type="paragraph" w:customStyle="1" w:styleId="VDB-T3Titleregular">
    <w:name w:val="VDB - T3 Title regular"/>
    <w:basedOn w:val="VDB-T3Title"/>
    <w:rsid w:val="003C520F"/>
    <w:pPr>
      <w:pBdr>
        <w:top w:val="none" w:sz="0" w:space="0" w:color="auto"/>
        <w:bottom w:val="none" w:sz="0" w:space="0" w:color="auto"/>
      </w:pBdr>
      <w:spacing w:before="0" w:after="240"/>
      <w:jc w:val="righ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Heading1Char">
    <w:name w:val="ListLevel1"/>
    <w:pPr>
      <w:numPr>
        <w:numId w:val="13"/>
      </w:numPr>
    </w:pPr>
  </w:style>
  <w:style w:type="numbering" w:customStyle="1" w:styleId="Heading2Char">
    <w:name w:val="Outlinenumbered2"/>
    <w:pPr>
      <w:numPr>
        <w:numId w:val="16"/>
      </w:numPr>
    </w:pPr>
  </w:style>
  <w:style w:type="numbering" w:customStyle="1" w:styleId="Heading3Char">
    <w:name w:val="Outlinenumbered1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20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4291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8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k\Desktop\Layouts\%5bVDBBlank%5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EE8671-9536-4176-B791-33CBF4C21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[VDBBlank].dotx</Template>
  <TotalTime>27</TotalTime>
  <Pages>1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VANDENBULKE</dc:creator>
  <cp:keywords/>
  <dc:description/>
  <cp:lastModifiedBy>VANDENBULKE</cp:lastModifiedBy>
  <cp:revision>6</cp:revision>
  <cp:lastPrinted>2012-01-03T15:00:00Z</cp:lastPrinted>
  <dcterms:created xsi:type="dcterms:W3CDTF">2015-02-10T08:42:00Z</dcterms:created>
  <dcterms:modified xsi:type="dcterms:W3CDTF">2015-02-25T09:32:00Z</dcterms:modified>
</cp:coreProperties>
</file>